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FF70EF" w14:textId="756737A8" w:rsidR="00D3474A" w:rsidRDefault="00D3474A" w:rsidP="00A924D1">
      <w:pPr>
        <w:pStyle w:val="NormaleWeb"/>
        <w:spacing w:after="120"/>
        <w:rPr>
          <w:rFonts w:ascii="Verdana" w:hAnsi="Verdana"/>
          <w:b/>
          <w:bCs/>
          <w:color w:val="FF0000"/>
          <w:sz w:val="20"/>
          <w:szCs w:val="20"/>
        </w:rPr>
      </w:pPr>
    </w:p>
    <w:p w14:paraId="547EA3DA" w14:textId="52250361" w:rsidR="007C0AFF" w:rsidRPr="00AE4C92" w:rsidRDefault="007C0AFF" w:rsidP="007C0AFF">
      <w:pPr>
        <w:pStyle w:val="NormaleWeb"/>
        <w:spacing w:after="120"/>
        <w:jc w:val="right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>Al Dirigente Scolastico</w:t>
      </w:r>
    </w:p>
    <w:p w14:paraId="58C4C40A" w14:textId="18C9A938" w:rsidR="00AE4C92" w:rsidRPr="00AE4C92" w:rsidRDefault="00AE4C92" w:rsidP="007C0AFF">
      <w:pPr>
        <w:pStyle w:val="NormaleWeb"/>
        <w:spacing w:after="120"/>
        <w:jc w:val="right"/>
        <w:rPr>
          <w:rFonts w:ascii="Verdana" w:hAnsi="Verdana"/>
          <w:b/>
          <w:bCs/>
          <w:color w:val="000000" w:themeColor="text1"/>
          <w:sz w:val="20"/>
          <w:szCs w:val="20"/>
        </w:rPr>
      </w:pPr>
      <w:proofErr w:type="spellStart"/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>Isiss</w:t>
      </w:r>
      <w:proofErr w:type="spellEnd"/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della Piana di Lucca</w:t>
      </w:r>
    </w:p>
    <w:p w14:paraId="0476BDA7" w14:textId="7E6C301F" w:rsidR="00AE4C92" w:rsidRPr="00AE4C92" w:rsidRDefault="00AE4C92" w:rsidP="007C0AFF">
      <w:pPr>
        <w:pStyle w:val="NormaleWeb"/>
        <w:spacing w:after="120"/>
        <w:jc w:val="right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Via </w:t>
      </w:r>
      <w:proofErr w:type="spellStart"/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>pec</w:t>
      </w:r>
      <w:proofErr w:type="spellEnd"/>
    </w:p>
    <w:p w14:paraId="1960BDFC" w14:textId="77777777" w:rsidR="007C0AFF" w:rsidRPr="00AE4C92" w:rsidRDefault="007C0AFF" w:rsidP="007C0AFF">
      <w:pPr>
        <w:pStyle w:val="NormaleWeb"/>
        <w:spacing w:after="120"/>
        <w:jc w:val="right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>Ufficio didattica</w:t>
      </w:r>
    </w:p>
    <w:p w14:paraId="5AF53C53" w14:textId="77777777" w:rsidR="00AE4C92" w:rsidRPr="00AE4C92" w:rsidRDefault="007C0AFF" w:rsidP="00AE4C92">
      <w:pPr>
        <w:pStyle w:val="Default"/>
        <w:jc w:val="center"/>
        <w:rPr>
          <w:rFonts w:ascii="Calibri" w:eastAsia="Times New Roman" w:hAnsi="Calibri" w:cs="Calibri"/>
          <w:color w:val="000000" w:themeColor="text1"/>
          <w:lang w:val="en-US" w:eastAsia="it-IT"/>
        </w:rPr>
      </w:pPr>
      <w:r w:rsidRPr="00AE4C92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ALLEGATO 1 – Istanza di partecipazione per </w:t>
      </w:r>
      <w:r w:rsidR="00AE4C92" w:rsidRPr="00AE4C92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acquisto biglietti aerei finalizzati alla realizzazione del progetto </w:t>
      </w:r>
      <w:r w:rsidR="00AE4C92" w:rsidRPr="00AE4C92">
        <w:rPr>
          <w:rFonts w:ascii="Century Gothic" w:hAnsi="Century Gothic" w:cs="Kalinga"/>
          <w:b/>
          <w:noProof/>
          <w:color w:val="000000" w:themeColor="text1"/>
          <w:sz w:val="20"/>
          <w:szCs w:val="20"/>
          <w:lang w:val="en-US"/>
        </w:rPr>
        <w:t>2024-1-IT01-KA122-VET-000229169 “EPIC - European Perspectives for Inclusion and Competences cup</w:t>
      </w:r>
      <w:r w:rsidR="00AE4C92" w:rsidRPr="00AE4C92">
        <w:rPr>
          <w:rFonts w:eastAsia="Times New Roman"/>
          <w:b/>
          <w:bCs/>
          <w:i/>
          <w:iCs/>
          <w:color w:val="000000" w:themeColor="text1"/>
          <w:lang w:val="en-US" w:eastAsia="it-IT"/>
        </w:rPr>
        <w:t>B21I24000290006</w:t>
      </w:r>
    </w:p>
    <w:p w14:paraId="2F653395" w14:textId="0D182847" w:rsidR="007C0AFF" w:rsidRPr="007C0AFF" w:rsidRDefault="007C0AFF" w:rsidP="007C0AFF">
      <w:pPr>
        <w:pStyle w:val="NormaleWeb"/>
        <w:spacing w:after="120"/>
        <w:jc w:val="center"/>
        <w:rPr>
          <w:rFonts w:ascii="Verdana" w:hAnsi="Verdana"/>
          <w:b/>
          <w:bCs/>
          <w:color w:val="FF0000"/>
          <w:sz w:val="20"/>
          <w:szCs w:val="20"/>
        </w:rPr>
      </w:pPr>
    </w:p>
    <w:p w14:paraId="58789619" w14:textId="77777777" w:rsidR="007C0AFF" w:rsidRPr="00AE4C92" w:rsidRDefault="007C0AFF" w:rsidP="007C0AFF">
      <w:pPr>
        <w:pStyle w:val="NormaleWeb"/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AE4C92">
        <w:rPr>
          <w:rFonts w:ascii="Verdana" w:eastAsia="Calibri" w:hAnsi="Verdana" w:cs="Calibri"/>
          <w:color w:val="000000" w:themeColor="text1"/>
          <w:sz w:val="20"/>
          <w:szCs w:val="20"/>
        </w:rPr>
        <w:t>Il sottoscritto_____________________________ c.f. ___________________</w:t>
      </w:r>
    </w:p>
    <w:p w14:paraId="2523150D" w14:textId="77777777" w:rsidR="007C0AFF" w:rsidRPr="00AE4C92" w:rsidRDefault="007C0AFF" w:rsidP="007C0AFF">
      <w:pPr>
        <w:pStyle w:val="NormaleWeb"/>
        <w:spacing w:after="120" w:line="480" w:lineRule="auto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AE4C92">
        <w:rPr>
          <w:rFonts w:ascii="Verdana" w:eastAsia="Calibri" w:hAnsi="Verdana" w:cs="Calibri"/>
          <w:color w:val="000000" w:themeColor="text1"/>
          <w:sz w:val="20"/>
          <w:szCs w:val="20"/>
        </w:rPr>
        <w:t>In qualità di rappresentante legale della Ditta___________________________ Partita Iva ___________________________ tel. _________________</w:t>
      </w:r>
      <w:proofErr w:type="spellStart"/>
      <w:proofErr w:type="gramStart"/>
      <w:r w:rsidRPr="00AE4C92">
        <w:rPr>
          <w:rFonts w:ascii="Verdana" w:eastAsia="Calibri" w:hAnsi="Verdana" w:cs="Calibri"/>
          <w:color w:val="000000" w:themeColor="text1"/>
          <w:sz w:val="20"/>
          <w:szCs w:val="20"/>
        </w:rPr>
        <w:t>Pec</w:t>
      </w:r>
      <w:proofErr w:type="spellEnd"/>
      <w:r w:rsidRPr="00AE4C92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  _</w:t>
      </w:r>
      <w:proofErr w:type="gramEnd"/>
      <w:r w:rsidRPr="00AE4C92">
        <w:rPr>
          <w:rFonts w:ascii="Verdana" w:eastAsia="Calibri" w:hAnsi="Verdana" w:cs="Calibri"/>
          <w:color w:val="000000" w:themeColor="text1"/>
          <w:sz w:val="20"/>
          <w:szCs w:val="20"/>
        </w:rPr>
        <w:t>_________________________</w:t>
      </w:r>
    </w:p>
    <w:p w14:paraId="2841602B" w14:textId="77777777" w:rsidR="00AE4C92" w:rsidRPr="00AE4C92" w:rsidRDefault="007C0AFF" w:rsidP="00AE4C92">
      <w:pPr>
        <w:pStyle w:val="Default"/>
        <w:jc w:val="center"/>
        <w:rPr>
          <w:rFonts w:ascii="Calibri" w:eastAsia="Times New Roman" w:hAnsi="Calibri" w:cs="Calibri"/>
          <w:color w:val="000000" w:themeColor="text1"/>
          <w:lang w:val="en-US" w:eastAsia="it-IT"/>
        </w:rPr>
      </w:pPr>
      <w:r w:rsidRPr="00AE4C92">
        <w:rPr>
          <w:rFonts w:ascii="Verdana" w:hAnsi="Verdana" w:cs="Calibri"/>
          <w:color w:val="000000" w:themeColor="text1"/>
          <w:sz w:val="20"/>
          <w:szCs w:val="20"/>
        </w:rPr>
        <w:t xml:space="preserve">Ai fini </w:t>
      </w:r>
      <w:r w:rsidR="00AE4C92" w:rsidRPr="00AE4C92">
        <w:rPr>
          <w:rFonts w:ascii="Verdana" w:hAnsi="Verdana" w:cs="Calibri"/>
          <w:color w:val="000000" w:themeColor="text1"/>
          <w:sz w:val="20"/>
          <w:szCs w:val="20"/>
        </w:rPr>
        <w:t xml:space="preserve">dell’indagine di mercato per l’individuazione del soggetto con cui avviare la trattativa diretta sul </w:t>
      </w:r>
      <w:proofErr w:type="spellStart"/>
      <w:r w:rsidR="00AE4C92" w:rsidRPr="00AE4C92">
        <w:rPr>
          <w:rFonts w:ascii="Verdana" w:hAnsi="Verdana" w:cs="Calibri"/>
          <w:color w:val="000000" w:themeColor="text1"/>
          <w:sz w:val="20"/>
          <w:szCs w:val="20"/>
        </w:rPr>
        <w:t>mepa</w:t>
      </w:r>
      <w:proofErr w:type="spellEnd"/>
      <w:r w:rsidR="00AE4C92" w:rsidRPr="00AE4C92">
        <w:rPr>
          <w:rFonts w:ascii="Verdana" w:hAnsi="Verdana" w:cs="Calibri"/>
          <w:color w:val="000000" w:themeColor="text1"/>
          <w:sz w:val="20"/>
          <w:szCs w:val="20"/>
        </w:rPr>
        <w:t xml:space="preserve"> per l’acquisto dei biglietti aerei </w:t>
      </w:r>
      <w:proofErr w:type="spellStart"/>
      <w:r w:rsidR="00AE4C92" w:rsidRPr="00AE4C92">
        <w:rPr>
          <w:rFonts w:ascii="Verdana" w:hAnsi="Verdana" w:cs="Calibri"/>
          <w:color w:val="000000" w:themeColor="text1"/>
          <w:sz w:val="20"/>
          <w:szCs w:val="20"/>
        </w:rPr>
        <w:t>a/r</w:t>
      </w:r>
      <w:proofErr w:type="spellEnd"/>
      <w:r w:rsidR="00AE4C92" w:rsidRPr="00AE4C92">
        <w:rPr>
          <w:rFonts w:ascii="Verdana" w:hAnsi="Verdana" w:cs="Calibri"/>
          <w:color w:val="000000" w:themeColor="text1"/>
          <w:sz w:val="20"/>
          <w:szCs w:val="20"/>
        </w:rPr>
        <w:t xml:space="preserve"> con partenza e/o arrivo da Pisa e/o da Firenze necessari alla realizzazione delle mobilità previste dal progetto </w:t>
      </w:r>
      <w:r w:rsidR="00AE4C92" w:rsidRPr="00AE4C92">
        <w:rPr>
          <w:rFonts w:ascii="Century Gothic" w:hAnsi="Century Gothic" w:cs="Kalinga"/>
          <w:b/>
          <w:noProof/>
          <w:color w:val="000000" w:themeColor="text1"/>
          <w:sz w:val="20"/>
          <w:szCs w:val="20"/>
          <w:lang w:val="en-US"/>
        </w:rPr>
        <w:t>2024-1-IT01-KA122-VET-000229169 “EPIC - European Perspectives for Inclusion and Competences cup</w:t>
      </w:r>
      <w:r w:rsidR="00AE4C92" w:rsidRPr="00AE4C92">
        <w:rPr>
          <w:rFonts w:eastAsia="Times New Roman"/>
          <w:b/>
          <w:bCs/>
          <w:i/>
          <w:iCs/>
          <w:color w:val="000000" w:themeColor="text1"/>
          <w:lang w:val="en-US" w:eastAsia="it-IT"/>
        </w:rPr>
        <w:t>B21I24000290006</w:t>
      </w:r>
    </w:p>
    <w:p w14:paraId="4DEB50A4" w14:textId="6F130941" w:rsidR="007C0AFF" w:rsidRPr="007C0AFF" w:rsidRDefault="007C0AFF" w:rsidP="007C0AFF">
      <w:pPr>
        <w:pStyle w:val="NormaleWeb"/>
        <w:spacing w:after="120"/>
        <w:jc w:val="both"/>
        <w:rPr>
          <w:rFonts w:ascii="Verdana" w:eastAsia="Calibri" w:hAnsi="Verdana" w:cs="Calibri"/>
          <w:color w:val="FF0000"/>
          <w:sz w:val="20"/>
          <w:szCs w:val="20"/>
        </w:rPr>
      </w:pPr>
    </w:p>
    <w:p w14:paraId="5F5986AA" w14:textId="08901768" w:rsidR="00AE4C92" w:rsidRPr="00D44DE9" w:rsidRDefault="007C0AFF" w:rsidP="00AE4C92">
      <w:pPr>
        <w:pStyle w:val="NormaleWeb"/>
        <w:spacing w:after="120"/>
        <w:jc w:val="center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DICHIARA</w:t>
      </w:r>
    </w:p>
    <w:p w14:paraId="578170E7" w14:textId="7AFF2CAD" w:rsidR="007C0AFF" w:rsidRDefault="007C0AFF" w:rsidP="00AE4C92">
      <w:pPr>
        <w:pStyle w:val="NormaleWeb"/>
        <w:numPr>
          <w:ilvl w:val="0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DI </w:t>
      </w:r>
      <w:r w:rsidR="00AE4C92"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ESSERE CONSAPEVOLE ED ACCETTARE TUTTE LE CLAUSOLE DELL’AVVISO</w:t>
      </w:r>
    </w:p>
    <w:p w14:paraId="2FD4F389" w14:textId="05A9C561" w:rsidR="00E4763A" w:rsidRPr="00D44DE9" w:rsidRDefault="00E4763A" w:rsidP="00AE4C92">
      <w:pPr>
        <w:pStyle w:val="NormaleWeb"/>
        <w:numPr>
          <w:ilvl w:val="0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>
        <w:rPr>
          <w:rFonts w:ascii="Verdana" w:eastAsia="Calibri" w:hAnsi="Verdana" w:cs="Calibri"/>
          <w:color w:val="000000" w:themeColor="text1"/>
          <w:sz w:val="20"/>
          <w:szCs w:val="20"/>
        </w:rPr>
        <w:t>DI AVER PRESO VISIONE DELL’INFORMATIVA PRIVACY</w:t>
      </w:r>
    </w:p>
    <w:p w14:paraId="091C8AB6" w14:textId="49CB3131" w:rsidR="00AE4C92" w:rsidRPr="00D44DE9" w:rsidRDefault="00AE4C92" w:rsidP="00AE4C92">
      <w:pPr>
        <w:pStyle w:val="NormaleWeb"/>
        <w:numPr>
          <w:ilvl w:val="0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DI ESSERE CONSAPEVOLE CHE I MASSIMALI PER IL COSTO DEI BIGLIETTI SONO I SEGUENTI</w:t>
      </w:r>
    </w:p>
    <w:p w14:paraId="7814BC76" w14:textId="71428F53" w:rsidR="00AE4C92" w:rsidRDefault="00AE4C92" w:rsidP="007C0AFF">
      <w:pPr>
        <w:pStyle w:val="NormaleWeb"/>
        <w:numPr>
          <w:ilvl w:val="1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proofErr w:type="gramStart"/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lastRenderedPageBreak/>
        <w:t>30</w:t>
      </w:r>
      <w:r w:rsidR="00D3474A">
        <w:rPr>
          <w:rFonts w:ascii="Verdana" w:eastAsia="Calibri" w:hAnsi="Verdana" w:cs="Calibri"/>
          <w:color w:val="000000" w:themeColor="text1"/>
          <w:sz w:val="20"/>
          <w:szCs w:val="20"/>
        </w:rPr>
        <w:t>0</w:t>
      </w: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,OO</w:t>
      </w:r>
      <w:proofErr w:type="gramEnd"/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 EURO A TESTA PER </w:t>
      </w:r>
      <w:r w:rsidR="00D3474A">
        <w:rPr>
          <w:rFonts w:ascii="Verdana" w:eastAsia="Calibri" w:hAnsi="Verdana" w:cs="Calibri"/>
          <w:color w:val="000000" w:themeColor="text1"/>
          <w:sz w:val="20"/>
          <w:szCs w:val="20"/>
        </w:rPr>
        <w:t>TUTTE LE DESTINAZIONI</w:t>
      </w:r>
    </w:p>
    <w:p w14:paraId="7901AC14" w14:textId="0321B6BB" w:rsidR="00D3474A" w:rsidRPr="00D3474A" w:rsidRDefault="00D3474A" w:rsidP="007C0AFF">
      <w:pPr>
        <w:pStyle w:val="NormaleWeb"/>
        <w:numPr>
          <w:ilvl w:val="1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CHE IL BUDGET MASSIMO PER TUTTE LE MOBILITA’ </w:t>
      </w:r>
      <w:proofErr w:type="gramStart"/>
      <w:r>
        <w:rPr>
          <w:rFonts w:ascii="Verdana" w:eastAsia="Calibri" w:hAnsi="Verdana" w:cs="Calibri"/>
          <w:color w:val="000000" w:themeColor="text1"/>
          <w:sz w:val="20"/>
          <w:szCs w:val="20"/>
        </w:rPr>
        <w:t>E’</w:t>
      </w:r>
      <w:proofErr w:type="gramEnd"/>
      <w:r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 DI </w:t>
      </w:r>
      <w:r>
        <w:rPr>
          <w:rFonts w:ascii="Verdana" w:eastAsia="Calibri" w:hAnsi="Verdana" w:cs="Calibri"/>
          <w:b/>
          <w:bCs/>
          <w:color w:val="000000" w:themeColor="text1"/>
          <w:sz w:val="20"/>
          <w:szCs w:val="20"/>
        </w:rPr>
        <w:t xml:space="preserve">10.506,00 </w:t>
      </w:r>
    </w:p>
    <w:p w14:paraId="29A92C7F" w14:textId="080F4683" w:rsidR="00D3474A" w:rsidRPr="00D3474A" w:rsidRDefault="00D3474A" w:rsidP="007C0AFF">
      <w:pPr>
        <w:pStyle w:val="NormaleWeb"/>
        <w:numPr>
          <w:ilvl w:val="1"/>
          <w:numId w:val="34"/>
        </w:numPr>
        <w:spacing w:after="120"/>
        <w:rPr>
          <w:rFonts w:ascii="Verdana" w:eastAsia="Calibri" w:hAnsi="Verdana" w:cs="Calibri"/>
          <w:color w:val="000000" w:themeColor="text1"/>
          <w:sz w:val="20"/>
          <w:szCs w:val="20"/>
        </w:rPr>
      </w:pPr>
      <w:r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CHE NEL TETTO MASSIMO INDICATO </w:t>
      </w:r>
      <w:proofErr w:type="gramStart"/>
      <w:r>
        <w:rPr>
          <w:rFonts w:ascii="Verdana" w:eastAsia="Calibri" w:hAnsi="Verdana" w:cs="Calibri"/>
          <w:color w:val="000000" w:themeColor="text1"/>
          <w:sz w:val="20"/>
          <w:szCs w:val="20"/>
        </w:rPr>
        <w:t>E’</w:t>
      </w:r>
      <w:proofErr w:type="gramEnd"/>
      <w:r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 POSSIBILE COMPENSARE I COSTI TRA LE DIVERSE DESTINAZIONI</w:t>
      </w:r>
    </w:p>
    <w:p w14:paraId="0F6CDDE7" w14:textId="77777777" w:rsidR="007C0AFF" w:rsidRPr="00D44DE9" w:rsidRDefault="007C0AFF" w:rsidP="007C0AFF">
      <w:pPr>
        <w:pStyle w:val="NormaleWeb"/>
        <w:spacing w:after="120"/>
        <w:jc w:val="center"/>
        <w:rPr>
          <w:rFonts w:ascii="Verdana" w:eastAsia="Calibri" w:hAnsi="Verdana" w:cs="Calibri"/>
          <w:b/>
          <w:color w:val="000000" w:themeColor="text1"/>
          <w:sz w:val="20"/>
          <w:szCs w:val="20"/>
          <w:u w:val="single"/>
        </w:rPr>
      </w:pPr>
      <w:r w:rsidRPr="00D44DE9">
        <w:rPr>
          <w:rFonts w:ascii="Verdana" w:eastAsia="Calibri" w:hAnsi="Verdana" w:cs="Calibri"/>
          <w:b/>
          <w:color w:val="000000" w:themeColor="text1"/>
          <w:sz w:val="20"/>
          <w:szCs w:val="20"/>
          <w:u w:val="single"/>
        </w:rPr>
        <w:t>DICHIARA AI SENSI E PER GLI EFFETTI DEGLI</w:t>
      </w:r>
      <w:r w:rsidRPr="00D44DE9">
        <w:rPr>
          <w:rFonts w:ascii="Verdana" w:eastAsia="Calibri" w:hAnsi="Verdana" w:cs="Calibri"/>
          <w:b/>
          <w:color w:val="000000" w:themeColor="text1"/>
          <w:sz w:val="20"/>
          <w:szCs w:val="20"/>
        </w:rPr>
        <w:t>. 46 e 47 D.P.R. 445/200</w:t>
      </w:r>
    </w:p>
    <w:p w14:paraId="5E89AE06" w14:textId="77777777" w:rsidR="007C0AFF" w:rsidRPr="00D44DE9" w:rsidRDefault="007C0AFF" w:rsidP="007C0AFF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Di possedere i requisiti previsti dall’avviso;</w:t>
      </w:r>
    </w:p>
    <w:p w14:paraId="773D89CD" w14:textId="77777777" w:rsidR="00D44DE9" w:rsidRPr="00D44DE9" w:rsidRDefault="00D44DE9" w:rsidP="00D44DE9">
      <w:pPr>
        <w:pStyle w:val="NormaleWeb"/>
        <w:spacing w:before="0" w:beforeAutospacing="0" w:after="0"/>
        <w:ind w:left="72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2D46B688" w14:textId="01401664" w:rsidR="007C0AFF" w:rsidRPr="00D44DE9" w:rsidRDefault="007C0AFF" w:rsidP="007C0AFF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Di </w:t>
      </w:r>
      <w:r w:rsidR="00AE4C92"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possedere i requisiti per contrarre con la pubblica amministrazione (assenza condanne penali, regolarità fiscale, regolarità contributiva, iscrizione alla Camera di Commercio, assenza di stati di insolvenza o di altre procedure fallimentari, </w:t>
      </w:r>
      <w:proofErr w:type="spellStart"/>
      <w:r w:rsidR="00AE4C92"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ecc</w:t>
      </w:r>
      <w:proofErr w:type="spellEnd"/>
      <w:r w:rsidR="00AE4C92"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)</w:t>
      </w:r>
    </w:p>
    <w:p w14:paraId="032A1B86" w14:textId="77777777" w:rsidR="00D44DE9" w:rsidRPr="00D44DE9" w:rsidRDefault="00D44DE9" w:rsidP="00D44DE9">
      <w:pPr>
        <w:pStyle w:val="Paragrafoelenco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37D1B56E" w14:textId="77777777" w:rsidR="00D44DE9" w:rsidRPr="00D44DE9" w:rsidRDefault="00D44DE9" w:rsidP="00D44DE9">
      <w:pPr>
        <w:pStyle w:val="NormaleWeb"/>
        <w:spacing w:before="0" w:beforeAutospacing="0" w:after="0"/>
        <w:ind w:left="72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0CD53CB3" w14:textId="77777777" w:rsidR="007C0AFF" w:rsidRPr="00D44DE9" w:rsidRDefault="007C0AFF" w:rsidP="007C0AFF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Di essere consapevole che il </w:t>
      </w:r>
      <w:proofErr w:type="gramStart"/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servizio  sarà</w:t>
      </w:r>
      <w:proofErr w:type="gramEnd"/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 aggiudicato con il criterio del minor prezzo riservandoci la possibilità di valutare il criterio di aggiudicazione dell’offerta economicamente più vantaggiosa.</w:t>
      </w:r>
    </w:p>
    <w:p w14:paraId="0BFCDBF3" w14:textId="77777777" w:rsidR="00D44DE9" w:rsidRPr="00D44DE9" w:rsidRDefault="00D44DE9" w:rsidP="00D44DE9">
      <w:pPr>
        <w:pStyle w:val="NormaleWeb"/>
        <w:spacing w:before="0" w:beforeAutospacing="0" w:after="0"/>
        <w:ind w:left="72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615EA0B5" w14:textId="77777777" w:rsidR="00D44DE9" w:rsidRPr="00D44DE9" w:rsidRDefault="00D44DE9" w:rsidP="00D44DE9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Di aver già offerto forniture simili per altri progetti finanziati dal programma Erasmus come sotto dettagliati</w:t>
      </w:r>
    </w:p>
    <w:p w14:paraId="06481879" w14:textId="77777777" w:rsidR="00D44DE9" w:rsidRPr="00D44DE9" w:rsidRDefault="00D44DE9" w:rsidP="00D44DE9">
      <w:pPr>
        <w:pStyle w:val="NormaleWeb"/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D44DE9" w:rsidRPr="00D44DE9" w14:paraId="1369C5C7" w14:textId="77777777" w:rsidTr="009C58B2">
        <w:tc>
          <w:tcPr>
            <w:tcW w:w="1947" w:type="dxa"/>
          </w:tcPr>
          <w:p w14:paraId="16DF8FD5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  <w:r w:rsidRPr="00D44DE9"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  <w:t>anno</w:t>
            </w:r>
          </w:p>
        </w:tc>
        <w:tc>
          <w:tcPr>
            <w:tcW w:w="1947" w:type="dxa"/>
          </w:tcPr>
          <w:p w14:paraId="199DA8DC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  <w:r w:rsidRPr="00D44DE9"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  <w:t>Stazione appaltante</w:t>
            </w:r>
          </w:p>
        </w:tc>
        <w:tc>
          <w:tcPr>
            <w:tcW w:w="1947" w:type="dxa"/>
          </w:tcPr>
          <w:p w14:paraId="5063C887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  <w:r w:rsidRPr="00D44DE9"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  <w:t>destinazione</w:t>
            </w:r>
          </w:p>
        </w:tc>
        <w:tc>
          <w:tcPr>
            <w:tcW w:w="1947" w:type="dxa"/>
          </w:tcPr>
          <w:p w14:paraId="1F10BD42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  <w:r w:rsidRPr="00D44DE9"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  <w:t>Importo affidamento</w:t>
            </w:r>
          </w:p>
        </w:tc>
        <w:tc>
          <w:tcPr>
            <w:tcW w:w="1948" w:type="dxa"/>
          </w:tcPr>
          <w:p w14:paraId="60395B20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  <w:proofErr w:type="spellStart"/>
            <w:r w:rsidRPr="00D44DE9"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  <w:t>cig</w:t>
            </w:r>
            <w:proofErr w:type="spellEnd"/>
          </w:p>
        </w:tc>
      </w:tr>
      <w:tr w:rsidR="00D44DE9" w:rsidRPr="00D44DE9" w14:paraId="1952BBA0" w14:textId="77777777" w:rsidTr="009C58B2">
        <w:tc>
          <w:tcPr>
            <w:tcW w:w="1947" w:type="dxa"/>
          </w:tcPr>
          <w:p w14:paraId="5BD50D07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1761A60E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182C18C4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6EBEDB16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8" w:type="dxa"/>
          </w:tcPr>
          <w:p w14:paraId="2AE7CA90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</w:tr>
      <w:tr w:rsidR="00D44DE9" w:rsidRPr="00D44DE9" w14:paraId="6A1661BB" w14:textId="77777777" w:rsidTr="009C58B2">
        <w:tc>
          <w:tcPr>
            <w:tcW w:w="1947" w:type="dxa"/>
          </w:tcPr>
          <w:p w14:paraId="15F49D47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64427074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63E0ECCD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46E96C6F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8" w:type="dxa"/>
          </w:tcPr>
          <w:p w14:paraId="03F1B0C0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</w:tr>
      <w:tr w:rsidR="00D44DE9" w:rsidRPr="00D44DE9" w14:paraId="0FD5AFAC" w14:textId="77777777" w:rsidTr="009C58B2">
        <w:tc>
          <w:tcPr>
            <w:tcW w:w="1947" w:type="dxa"/>
          </w:tcPr>
          <w:p w14:paraId="77B034AC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3DE1A059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13D14589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7" w:type="dxa"/>
          </w:tcPr>
          <w:p w14:paraId="5E654C05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8" w:type="dxa"/>
          </w:tcPr>
          <w:p w14:paraId="6F223EF2" w14:textId="77777777" w:rsidR="00D44DE9" w:rsidRPr="00D44DE9" w:rsidRDefault="00D44DE9" w:rsidP="009C58B2">
            <w:pPr>
              <w:pStyle w:val="NormaleWeb"/>
              <w:spacing w:before="0" w:beforeAutospacing="0" w:after="0"/>
              <w:jc w:val="both"/>
              <w:rPr>
                <w:rFonts w:ascii="Verdana" w:eastAsia="Calibri" w:hAnsi="Verdana" w:cs="Calibri"/>
                <w:color w:val="000000" w:themeColor="text1"/>
                <w:sz w:val="20"/>
                <w:szCs w:val="20"/>
              </w:rPr>
            </w:pPr>
          </w:p>
        </w:tc>
      </w:tr>
    </w:tbl>
    <w:p w14:paraId="2FD7900C" w14:textId="77777777" w:rsidR="00D44DE9" w:rsidRPr="00D44DE9" w:rsidRDefault="00D44DE9" w:rsidP="00D44DE9">
      <w:pPr>
        <w:pStyle w:val="NormaleWeb"/>
        <w:spacing w:before="0" w:beforeAutospacing="0" w:after="0"/>
        <w:ind w:left="72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522B354A" w14:textId="61A69F51" w:rsidR="00D44DE9" w:rsidRPr="00D44DE9" w:rsidRDefault="00D44DE9" w:rsidP="00D44DE9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>Di aver rispettato i termini di esecuzione di cui ai contratti sopra riportati</w:t>
      </w:r>
    </w:p>
    <w:p w14:paraId="53A267C5" w14:textId="77777777" w:rsidR="00D44DE9" w:rsidRPr="00D44DE9" w:rsidRDefault="00D44DE9" w:rsidP="00D44DE9">
      <w:pPr>
        <w:pStyle w:val="NormaleWeb"/>
        <w:spacing w:before="0" w:beforeAutospacing="0" w:after="0"/>
        <w:ind w:left="72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</w:p>
    <w:p w14:paraId="79CEF849" w14:textId="1DB4BF3C" w:rsidR="00D44DE9" w:rsidRPr="00D44DE9" w:rsidRDefault="00D44DE9" w:rsidP="00D44DE9">
      <w:pPr>
        <w:pStyle w:val="NormaleWeb"/>
        <w:numPr>
          <w:ilvl w:val="0"/>
          <w:numId w:val="27"/>
        </w:numPr>
        <w:spacing w:before="0" w:beforeAutospacing="0" w:after="0"/>
        <w:jc w:val="both"/>
        <w:rPr>
          <w:rFonts w:ascii="Verdana" w:eastAsia="Calibri" w:hAnsi="Verdana" w:cs="Calibri"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color w:val="000000" w:themeColor="text1"/>
          <w:sz w:val="20"/>
          <w:szCs w:val="20"/>
        </w:rPr>
        <w:t xml:space="preserve">Di </w:t>
      </w:r>
      <w:r w:rsidR="00D3474A">
        <w:rPr>
          <w:rFonts w:ascii="Verdana" w:eastAsia="Calibri" w:hAnsi="Verdana" w:cs="Calibri"/>
          <w:color w:val="000000" w:themeColor="text1"/>
          <w:sz w:val="20"/>
          <w:szCs w:val="20"/>
        </w:rPr>
        <w:t>presentare la seguente offerta</w:t>
      </w:r>
    </w:p>
    <w:p w14:paraId="0E613A4F" w14:textId="77777777" w:rsidR="00D44DE9" w:rsidRPr="00A53D24" w:rsidRDefault="00D44DE9" w:rsidP="00D44DE9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  <w:t xml:space="preserve">FLUSSO 1: MOBILITA’ LUNGHE MARZO-LUGLIO 2025 VALENCIA </w:t>
      </w:r>
    </w:p>
    <w:p w14:paraId="20110579" w14:textId="34402CFB" w:rsidR="00D44DE9" w:rsidRPr="00A53D24" w:rsidRDefault="001172C3" w:rsidP="00D44DE9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INDICATO______________________</w:t>
      </w:r>
    </w:p>
    <w:p w14:paraId="04361815" w14:textId="3770312A" w:rsidR="00D44DE9" w:rsidRPr="00A53D24" w:rsidRDefault="001172C3" w:rsidP="00D44DE9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COSTO</w:t>
      </w:r>
      <w:r w:rsidR="00D44DE9"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ASSICURAZIONE ____________</w:t>
      </w:r>
    </w:p>
    <w:p w14:paraId="101E5868" w14:textId="4C519191" w:rsidR="00D44DE9" w:rsidRPr="00A53D24" w:rsidRDefault="00D44DE9" w:rsidP="00D44DE9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COSTO DI AGENZIA _______________</w:t>
      </w:r>
    </w:p>
    <w:p w14:paraId="73E0EE7D" w14:textId="703D04FA" w:rsidR="00D44DE9" w:rsidRPr="00A53D24" w:rsidRDefault="00D44DE9" w:rsidP="00D44DE9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lastRenderedPageBreak/>
        <w:t>Con partenza da __________ alle ore________________</w:t>
      </w:r>
    </w:p>
    <w:p w14:paraId="1FD54EEE" w14:textId="13B782EE" w:rsidR="00D44DE9" w:rsidRPr="00A53D24" w:rsidRDefault="00D44DE9" w:rsidP="00D44DE9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Rientro a________________ alle ore______________</w:t>
      </w:r>
    </w:p>
    <w:p w14:paraId="0715C749" w14:textId="6550A4A3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  <w:t xml:space="preserve">FLUSSO 2 MOBILITA’ BREVE (MAGGIO-LUGLIO 2025) </w:t>
      </w:r>
    </w:p>
    <w:p w14:paraId="6C69CEFE" w14:textId="1F46D721" w:rsidR="001172C3" w:rsidRPr="00A53D24" w:rsidRDefault="001172C3" w:rsidP="001172C3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</w:t>
      </w:r>
      <w:r w:rsidR="00D3474A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PER COIMBRA</w:t>
      </w: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______________________</w:t>
      </w:r>
    </w:p>
    <w:p w14:paraId="74B5617C" w14:textId="4613BB77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COSTO DI AGENZIA _______________</w:t>
      </w:r>
    </w:p>
    <w:p w14:paraId="0582F583" w14:textId="61C8F534" w:rsidR="00AE4C92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Con partenza da __________ alle ore________________</w:t>
      </w:r>
    </w:p>
    <w:p w14:paraId="71B23CB4" w14:textId="77777777" w:rsidR="00A53D24" w:rsidRPr="00A53D24" w:rsidRDefault="00A53D24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</w:p>
    <w:p w14:paraId="3236D924" w14:textId="2A184707" w:rsidR="001172C3" w:rsidRPr="00A53D24" w:rsidRDefault="001172C3" w:rsidP="001172C3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</w:t>
      </w:r>
      <w:r w:rsidR="00D3474A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PER SIVIGLIA</w:t>
      </w: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______________________</w:t>
      </w:r>
    </w:p>
    <w:p w14:paraId="3872ABC6" w14:textId="1D04858B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COSTO DI AGENZIA _______________</w:t>
      </w:r>
    </w:p>
    <w:p w14:paraId="2234A465" w14:textId="77777777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Con partenza da __________ alle ore________________</w:t>
      </w:r>
    </w:p>
    <w:p w14:paraId="35E86E4E" w14:textId="4BB108A7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Rientro a________________ alle ore___________</w:t>
      </w:r>
    </w:p>
    <w:p w14:paraId="50F76C84" w14:textId="77777777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</w:p>
    <w:p w14:paraId="7557CF06" w14:textId="5DCFC9CA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  <w:t xml:space="preserve">FLUSSO 3 MOBILITA’ BREVE (FINE AGOSTO INIZIO OTTOBRE 2025) </w:t>
      </w:r>
    </w:p>
    <w:p w14:paraId="7B404C39" w14:textId="4DA752BE" w:rsidR="001172C3" w:rsidRPr="00A53D24" w:rsidRDefault="001172C3" w:rsidP="001172C3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</w:t>
      </w:r>
      <w:r w:rsidR="00D3474A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PER COIMBRA </w:t>
      </w: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______________________</w:t>
      </w:r>
    </w:p>
    <w:p w14:paraId="6CB91AC5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COSTO DI AGENZIA _______________</w:t>
      </w:r>
    </w:p>
    <w:p w14:paraId="1444DF58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Con partenza da __________ alle ore________________</w:t>
      </w:r>
    </w:p>
    <w:p w14:paraId="3138FC7A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Rientro a________________ alle ore___________</w:t>
      </w:r>
    </w:p>
    <w:p w14:paraId="4B19AA4B" w14:textId="77777777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</w:p>
    <w:p w14:paraId="723A8F10" w14:textId="4C01C5E3" w:rsidR="001172C3" w:rsidRPr="00A53D24" w:rsidRDefault="001172C3" w:rsidP="001172C3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</w:t>
      </w:r>
      <w:r w:rsidR="00D3474A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PER SIVIGLIA </w:t>
      </w: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______________________</w:t>
      </w:r>
    </w:p>
    <w:p w14:paraId="4B8F423C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lastRenderedPageBreak/>
        <w:t>COSTO DI AGENZIA _______________</w:t>
      </w:r>
    </w:p>
    <w:p w14:paraId="51ECE784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Con partenza da __________ alle ore________________</w:t>
      </w:r>
    </w:p>
    <w:p w14:paraId="087A8621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Rientro a________________ alle ore___________</w:t>
      </w:r>
    </w:p>
    <w:p w14:paraId="66A9F2F7" w14:textId="77777777" w:rsidR="00A53D24" w:rsidRDefault="00A53D24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</w:p>
    <w:p w14:paraId="6C19F7A8" w14:textId="077D22BA" w:rsidR="00D44DE9" w:rsidRPr="00A53D24" w:rsidRDefault="00D44DE9" w:rsidP="00A53D24">
      <w:pPr>
        <w:pStyle w:val="NormaleWeb"/>
        <w:spacing w:after="120"/>
        <w:jc w:val="both"/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/>
          <w:noProof/>
          <w:color w:val="000000" w:themeColor="text1"/>
          <w:sz w:val="20"/>
          <w:szCs w:val="20"/>
          <w:lang w:val="en-US" w:eastAsia="zh-CN"/>
        </w:rPr>
        <w:t xml:space="preserve">FLUSSO 4 MOBILITA’ INSEGNANTI </w:t>
      </w:r>
    </w:p>
    <w:p w14:paraId="5F7844ED" w14:textId="0925FF80" w:rsidR="001172C3" w:rsidRPr="00A53D24" w:rsidRDefault="001172C3" w:rsidP="001172C3">
      <w:pPr>
        <w:pStyle w:val="NormaleWeb"/>
        <w:spacing w:after="120"/>
        <w:ind w:left="7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% DI SCONTO SUL TETTO MASSIMO INDICATO</w:t>
      </w:r>
      <w:r w:rsidR="00D3474A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 xml:space="preserve"> PER COIMBRA</w:t>
      </w:r>
      <w:r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______________________</w:t>
      </w:r>
    </w:p>
    <w:p w14:paraId="23F926FE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COSTO DI AGENZIA _______________</w:t>
      </w:r>
    </w:p>
    <w:p w14:paraId="2859B185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Con partenza da __________ alle ore________________</w:t>
      </w:r>
    </w:p>
    <w:p w14:paraId="13FC0D97" w14:textId="77777777" w:rsidR="001172C3" w:rsidRPr="00A53D24" w:rsidRDefault="001172C3" w:rsidP="001172C3">
      <w:pPr>
        <w:pStyle w:val="NormaleWeb"/>
        <w:spacing w:after="120"/>
        <w:jc w:val="both"/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</w:pPr>
      <w:r w:rsidRPr="00A53D24">
        <w:rPr>
          <w:rFonts w:ascii="Century Gothic" w:eastAsia="Calibri" w:hAnsi="Century Gothic" w:cs="Kalinga"/>
          <w:bCs/>
          <w:noProof/>
          <w:color w:val="000000" w:themeColor="text1"/>
          <w:sz w:val="20"/>
          <w:szCs w:val="20"/>
          <w:lang w:val="en-US" w:eastAsia="zh-CN"/>
        </w:rPr>
        <w:t>Rientro a________________ alle ore___________</w:t>
      </w:r>
    </w:p>
    <w:p w14:paraId="6B8668D4" w14:textId="77777777" w:rsidR="007C0AFF" w:rsidRDefault="007C0AFF" w:rsidP="00D44DE9">
      <w:pPr>
        <w:pStyle w:val="NormaleWeb"/>
        <w:spacing w:before="0" w:beforeAutospacing="0" w:after="120"/>
        <w:jc w:val="both"/>
        <w:rPr>
          <w:rFonts w:ascii="Verdana" w:eastAsia="Calibri" w:hAnsi="Verdana" w:cs="Calibri"/>
          <w:color w:val="FF0000"/>
          <w:sz w:val="20"/>
          <w:szCs w:val="20"/>
        </w:rPr>
      </w:pPr>
    </w:p>
    <w:p w14:paraId="316FEA53" w14:textId="43226F79" w:rsidR="001172C3" w:rsidRDefault="001172C3" w:rsidP="00D44DE9">
      <w:pPr>
        <w:pStyle w:val="NormaleWeb"/>
        <w:spacing w:before="0" w:beforeAutospacing="0" w:after="120"/>
        <w:jc w:val="both"/>
        <w:rPr>
          <w:rFonts w:ascii="Verdana" w:eastAsia="Calibri" w:hAnsi="Verdana" w:cs="Calibri"/>
          <w:sz w:val="20"/>
          <w:szCs w:val="20"/>
        </w:rPr>
      </w:pPr>
      <w:r w:rsidRPr="001172C3">
        <w:rPr>
          <w:rFonts w:ascii="Verdana" w:eastAsia="Calibri" w:hAnsi="Verdana" w:cs="Calibri"/>
          <w:b/>
          <w:bCs/>
          <w:sz w:val="20"/>
          <w:szCs w:val="20"/>
        </w:rPr>
        <w:t>COSTO COMPLESSIVO OFFERTO PER TUTTE LE MOBILITA’ INDICATE COMPRENSIVA DELL’ASSICURAZIONE RICHIESTA PER SOLO I DIPLOMATI</w:t>
      </w:r>
      <w:r w:rsidRPr="001172C3">
        <w:rPr>
          <w:rFonts w:ascii="Verdana" w:eastAsia="Calibri" w:hAnsi="Verdana" w:cs="Calibri"/>
          <w:sz w:val="20"/>
          <w:szCs w:val="20"/>
        </w:rPr>
        <w:t>__________________________</w:t>
      </w:r>
    </w:p>
    <w:p w14:paraId="6F651083" w14:textId="77777777" w:rsidR="00D3474A" w:rsidRDefault="00D3474A" w:rsidP="00D44DE9">
      <w:pPr>
        <w:pStyle w:val="NormaleWeb"/>
        <w:spacing w:before="0" w:beforeAutospacing="0" w:after="120"/>
        <w:jc w:val="both"/>
        <w:rPr>
          <w:rFonts w:ascii="Verdana" w:eastAsia="Calibri" w:hAnsi="Verdana" w:cs="Calibri"/>
          <w:sz w:val="20"/>
          <w:szCs w:val="20"/>
        </w:rPr>
      </w:pPr>
    </w:p>
    <w:p w14:paraId="6752B9E6" w14:textId="6BB2A14A" w:rsidR="00D3474A" w:rsidRDefault="00D3474A" w:rsidP="00D3474A">
      <w:pPr>
        <w:pStyle w:val="NormaleWeb"/>
        <w:numPr>
          <w:ilvl w:val="0"/>
          <w:numId w:val="27"/>
        </w:numPr>
        <w:spacing w:before="0" w:beforeAutospacing="0" w:after="120"/>
        <w:jc w:val="both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Che le carte di imbarco saranno rilasciate con i seguenti tempi di anticipo rispetto alla partenza</w:t>
      </w:r>
    </w:p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3474A" w14:paraId="49C84210" w14:textId="77777777" w:rsidTr="00D3474A">
        <w:tc>
          <w:tcPr>
            <w:tcW w:w="9736" w:type="dxa"/>
          </w:tcPr>
          <w:p w14:paraId="6A513E19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37DD0EE4" w14:textId="77777777" w:rsidTr="00D3474A">
        <w:tc>
          <w:tcPr>
            <w:tcW w:w="9736" w:type="dxa"/>
          </w:tcPr>
          <w:p w14:paraId="229B38C1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7951116D" w14:textId="77777777" w:rsidTr="00D3474A">
        <w:tc>
          <w:tcPr>
            <w:tcW w:w="9736" w:type="dxa"/>
          </w:tcPr>
          <w:p w14:paraId="3691254F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</w:tbl>
    <w:p w14:paraId="15522200" w14:textId="77777777" w:rsidR="00D3474A" w:rsidRDefault="00D3474A" w:rsidP="00D3474A">
      <w:pPr>
        <w:pStyle w:val="NormaleWeb"/>
        <w:spacing w:before="0" w:beforeAutospacing="0" w:after="120"/>
        <w:ind w:left="720"/>
        <w:jc w:val="both"/>
        <w:rPr>
          <w:rFonts w:ascii="Verdana" w:eastAsia="Calibri" w:hAnsi="Verdana" w:cs="Calibri"/>
          <w:sz w:val="20"/>
          <w:szCs w:val="20"/>
        </w:rPr>
      </w:pPr>
    </w:p>
    <w:p w14:paraId="1E97FEEA" w14:textId="72153938" w:rsidR="00D3474A" w:rsidRDefault="00D3474A" w:rsidP="00D3474A">
      <w:pPr>
        <w:pStyle w:val="NormaleWeb"/>
        <w:spacing w:before="0" w:beforeAutospacing="0" w:after="120"/>
        <w:ind w:left="720"/>
        <w:jc w:val="both"/>
        <w:rPr>
          <w:rFonts w:ascii="Verdana" w:eastAsia="Calibri" w:hAnsi="Verdana" w:cs="Calibri"/>
          <w:sz w:val="20"/>
          <w:szCs w:val="20"/>
        </w:rPr>
      </w:pPr>
      <w:r>
        <w:rPr>
          <w:rFonts w:ascii="Verdana" w:eastAsia="Calibri" w:hAnsi="Verdana" w:cs="Calibri"/>
          <w:sz w:val="20"/>
          <w:szCs w:val="20"/>
        </w:rPr>
        <w:t>8 che saranno applicate le seguenti penali in caso di modifica/annullamento del volo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9016"/>
      </w:tblGrid>
      <w:tr w:rsidR="00D3474A" w14:paraId="1F81650B" w14:textId="77777777" w:rsidTr="00D3474A">
        <w:tc>
          <w:tcPr>
            <w:tcW w:w="9736" w:type="dxa"/>
          </w:tcPr>
          <w:p w14:paraId="10581DF1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3283354C" w14:textId="77777777" w:rsidTr="00D3474A">
        <w:tc>
          <w:tcPr>
            <w:tcW w:w="9736" w:type="dxa"/>
          </w:tcPr>
          <w:p w14:paraId="420E1D34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1EE34AA8" w14:textId="77777777" w:rsidTr="00D3474A">
        <w:tc>
          <w:tcPr>
            <w:tcW w:w="9736" w:type="dxa"/>
          </w:tcPr>
          <w:p w14:paraId="6EA0838A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5F2D9960" w14:textId="77777777" w:rsidTr="00D3474A">
        <w:tc>
          <w:tcPr>
            <w:tcW w:w="9736" w:type="dxa"/>
          </w:tcPr>
          <w:p w14:paraId="10B3DCE3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  <w:tr w:rsidR="00D3474A" w14:paraId="0BB9DF84" w14:textId="77777777" w:rsidTr="00D3474A">
        <w:tc>
          <w:tcPr>
            <w:tcW w:w="9736" w:type="dxa"/>
          </w:tcPr>
          <w:p w14:paraId="7361D874" w14:textId="77777777" w:rsidR="00D3474A" w:rsidRDefault="00D3474A" w:rsidP="00D3474A">
            <w:pPr>
              <w:pStyle w:val="NormaleWeb"/>
              <w:spacing w:before="0" w:beforeAutospacing="0" w:after="120"/>
              <w:jc w:val="both"/>
              <w:rPr>
                <w:rFonts w:ascii="Verdana" w:eastAsia="Calibri" w:hAnsi="Verdana" w:cs="Calibri"/>
                <w:sz w:val="20"/>
                <w:szCs w:val="20"/>
              </w:rPr>
            </w:pPr>
          </w:p>
        </w:tc>
      </w:tr>
    </w:tbl>
    <w:p w14:paraId="5EF495DA" w14:textId="77777777" w:rsidR="00D3474A" w:rsidRPr="001172C3" w:rsidRDefault="00D3474A" w:rsidP="00D3474A">
      <w:pPr>
        <w:pStyle w:val="NormaleWeb"/>
        <w:spacing w:before="0" w:beforeAutospacing="0" w:after="120"/>
        <w:ind w:left="720"/>
        <w:jc w:val="both"/>
        <w:rPr>
          <w:rFonts w:ascii="Verdana" w:eastAsia="Calibri" w:hAnsi="Verdana" w:cs="Calibri"/>
          <w:sz w:val="20"/>
          <w:szCs w:val="20"/>
        </w:rPr>
      </w:pPr>
    </w:p>
    <w:p w14:paraId="01B63945" w14:textId="77777777" w:rsidR="001172C3" w:rsidRPr="001172C3" w:rsidRDefault="001172C3" w:rsidP="00D44DE9">
      <w:pPr>
        <w:pStyle w:val="NormaleWeb"/>
        <w:spacing w:before="0" w:beforeAutospacing="0" w:after="120"/>
        <w:jc w:val="both"/>
        <w:rPr>
          <w:rFonts w:ascii="Verdana" w:eastAsia="Calibri" w:hAnsi="Verdana" w:cs="Calibri"/>
          <w:sz w:val="20"/>
          <w:szCs w:val="20"/>
        </w:rPr>
      </w:pPr>
    </w:p>
    <w:p w14:paraId="1E708A00" w14:textId="77777777" w:rsidR="007C0AFF" w:rsidRPr="00D44DE9" w:rsidRDefault="007C0AFF" w:rsidP="007C0AFF">
      <w:pPr>
        <w:pStyle w:val="NormaleWeb"/>
        <w:spacing w:before="0" w:beforeAutospacing="0" w:after="0"/>
        <w:jc w:val="right"/>
        <w:rPr>
          <w:rFonts w:ascii="Verdana" w:eastAsia="Calibri" w:hAnsi="Verdana" w:cs="Calibri"/>
          <w:b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b/>
          <w:color w:val="000000" w:themeColor="text1"/>
          <w:sz w:val="20"/>
          <w:szCs w:val="20"/>
        </w:rPr>
        <w:t>Il legale rappresentante Ditta</w:t>
      </w:r>
    </w:p>
    <w:p w14:paraId="5E6AD493" w14:textId="77777777" w:rsidR="007C0AFF" w:rsidRPr="00D44DE9" w:rsidRDefault="007C0AFF" w:rsidP="007C0AFF">
      <w:pPr>
        <w:pStyle w:val="NormaleWeb"/>
        <w:spacing w:before="0" w:beforeAutospacing="0" w:after="0"/>
        <w:ind w:left="4536"/>
        <w:jc w:val="center"/>
        <w:rPr>
          <w:rFonts w:ascii="Verdana" w:eastAsia="Calibri" w:hAnsi="Verdana" w:cs="Calibri"/>
          <w:b/>
          <w:color w:val="000000" w:themeColor="text1"/>
          <w:sz w:val="20"/>
          <w:szCs w:val="20"/>
        </w:rPr>
      </w:pPr>
      <w:r w:rsidRPr="00D44DE9">
        <w:rPr>
          <w:rFonts w:ascii="Verdana" w:eastAsia="Calibri" w:hAnsi="Verdana" w:cs="Calibri"/>
          <w:b/>
          <w:color w:val="000000" w:themeColor="text1"/>
          <w:sz w:val="20"/>
          <w:szCs w:val="20"/>
        </w:rPr>
        <w:t>(FIRMA)</w:t>
      </w:r>
    </w:p>
    <w:p w14:paraId="4369FC8B" w14:textId="77777777" w:rsidR="007C0AFF" w:rsidRPr="00D44DE9" w:rsidRDefault="007C0AFF" w:rsidP="007C0AFF">
      <w:pPr>
        <w:pStyle w:val="NormaleWeb"/>
        <w:spacing w:after="120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540A44F9" w14:textId="77777777" w:rsidR="007C0AFF" w:rsidRPr="00D44DE9" w:rsidRDefault="007C0AFF" w:rsidP="007C0AFF">
      <w:pPr>
        <w:pStyle w:val="NormaleWeb"/>
        <w:spacing w:after="120"/>
        <w:jc w:val="center"/>
        <w:rPr>
          <w:rFonts w:ascii="Verdana" w:eastAsia="Calibri" w:hAnsi="Verdana" w:cs="Calibri"/>
          <w:b/>
          <w:color w:val="000000" w:themeColor="text1"/>
          <w:sz w:val="20"/>
          <w:szCs w:val="20"/>
        </w:rPr>
      </w:pPr>
      <w:r w:rsidRPr="00D44DE9">
        <w:rPr>
          <w:rFonts w:ascii="Verdana" w:hAnsi="Verdana"/>
          <w:b/>
          <w:bCs/>
          <w:color w:val="000000" w:themeColor="text1"/>
          <w:sz w:val="20"/>
          <w:szCs w:val="20"/>
        </w:rPr>
        <w:t>Se non si firma digitalmente va allegato documento di identità del legale rappresentante</w:t>
      </w:r>
    </w:p>
    <w:p w14:paraId="69805829" w14:textId="77777777" w:rsidR="007C0AFF" w:rsidRPr="007C0AFF" w:rsidRDefault="007C0AFF" w:rsidP="00012587">
      <w:pPr>
        <w:pStyle w:val="Normale1"/>
        <w:jc w:val="center"/>
        <w:rPr>
          <w:color w:val="FF0000"/>
        </w:rPr>
      </w:pPr>
    </w:p>
    <w:p w14:paraId="57C504B4" w14:textId="77777777" w:rsidR="00012587" w:rsidRPr="007C0AFF" w:rsidRDefault="00012587" w:rsidP="00012587">
      <w:pPr>
        <w:pStyle w:val="Normale1"/>
        <w:jc w:val="center"/>
        <w:rPr>
          <w:color w:val="FF0000"/>
        </w:rPr>
      </w:pPr>
    </w:p>
    <w:p w14:paraId="3C52407D" w14:textId="77777777" w:rsidR="00012587" w:rsidRDefault="00012587" w:rsidP="00012587">
      <w:pPr>
        <w:pStyle w:val="Normale1"/>
        <w:jc w:val="center"/>
      </w:pPr>
    </w:p>
    <w:sectPr w:rsidR="00012587" w:rsidSect="009D4860">
      <w:headerReference w:type="default" r:id="rId8"/>
      <w:footerReference w:type="default" r:id="rId9"/>
      <w:pgSz w:w="11906" w:h="16838"/>
      <w:pgMar w:top="1440" w:right="1080" w:bottom="1440" w:left="1080" w:header="283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6A33" w14:textId="77777777" w:rsidR="00F8358C" w:rsidRDefault="00F8358C">
      <w:r>
        <w:separator/>
      </w:r>
    </w:p>
  </w:endnote>
  <w:endnote w:type="continuationSeparator" w:id="0">
    <w:p w14:paraId="67CC855C" w14:textId="77777777" w:rsidR="00F8358C" w:rsidRDefault="00F8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B4696" w14:textId="50FEBDD4" w:rsidR="00D51B37" w:rsidRPr="0085284C" w:rsidRDefault="00585600" w:rsidP="00D51B37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  <w:lang w:val="it-IT"/>
      </w:rPr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0820F8A8" wp14:editId="2F1B9A64">
              <wp:simplePos x="0" y="0"/>
              <wp:positionH relativeFrom="column">
                <wp:posOffset>2540</wp:posOffset>
              </wp:positionH>
              <wp:positionV relativeFrom="paragraph">
                <wp:posOffset>-90170</wp:posOffset>
              </wp:positionV>
              <wp:extent cx="6268085" cy="287655"/>
              <wp:effectExtent l="0" t="0" r="0" b="0"/>
              <wp:wrapNone/>
              <wp:docPr id="121742471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8085" cy="287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27C6334" w14:textId="77777777" w:rsidR="00DB414F" w:rsidRDefault="00DB414F" w:rsidP="00956047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38F699EF" w14:textId="77777777" w:rsidR="00DB414F" w:rsidRDefault="00DB414F" w:rsidP="00956047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10"/>
                              <w:szCs w:val="10"/>
                            </w:rPr>
                          </w:pPr>
                        </w:p>
                        <w:p w14:paraId="677C29B5" w14:textId="77777777" w:rsidR="00DB414F" w:rsidRDefault="00DB414F" w:rsidP="00956047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2158F453" w14:textId="77777777" w:rsidR="00DB414F" w:rsidRDefault="00DB414F" w:rsidP="00956047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0F8A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left:0;text-align:left;margin-left:.2pt;margin-top:-7.1pt;width:493.55pt;height:22.6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" stroked="f">
              <v:fill opacity="0"/>
              <v:textbox inset="0,0,0,0">
                <w:txbxContent>
                  <w:p w14:paraId="427C6334" w14:textId="77777777" w:rsidR="00DB414F" w:rsidRDefault="00DB414F" w:rsidP="00956047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38F699EF" w14:textId="77777777" w:rsidR="00DB414F" w:rsidRDefault="00DB414F" w:rsidP="00956047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10"/>
                        <w:szCs w:val="10"/>
                      </w:rPr>
                    </w:pPr>
                  </w:p>
                  <w:p w14:paraId="677C29B5" w14:textId="77777777" w:rsidR="00DB414F" w:rsidRDefault="00DB414F" w:rsidP="00956047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2158F453" w14:textId="77777777" w:rsidR="00DB414F" w:rsidRDefault="00DB414F" w:rsidP="00956047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3D16">
      <w:rPr>
        <w:noProof/>
        <w:lang w:eastAsia="it-IT"/>
      </w:rPr>
      <w:drawing>
        <wp:anchor distT="0" distB="0" distL="114935" distR="114935" simplePos="0" relativeHeight="251641856" behindDoc="1" locked="0" layoutInCell="1" allowOverlap="1" wp14:anchorId="73F00338" wp14:editId="6CD461AD">
          <wp:simplePos x="0" y="0"/>
          <wp:positionH relativeFrom="column">
            <wp:posOffset>5815965</wp:posOffset>
          </wp:positionH>
          <wp:positionV relativeFrom="page">
            <wp:posOffset>9642475</wp:posOffset>
          </wp:positionV>
          <wp:extent cx="828040" cy="828040"/>
          <wp:effectExtent l="0" t="0" r="0" b="0"/>
          <wp:wrapNone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D51B37" w:rsidRPr="0085284C">
      <w:rPr>
        <w:rFonts w:ascii="Century Gothic" w:hAnsi="Century Gothic" w:cs="Kalinga"/>
        <w:b/>
        <w:color w:val="0F243E"/>
        <w:sz w:val="20"/>
        <w:szCs w:val="20"/>
        <w:lang w:val="it-IT"/>
      </w:rPr>
      <w:t xml:space="preserve"> </w:t>
    </w:r>
  </w:p>
  <w:p w14:paraId="36D1ED70" w14:textId="592483E2" w:rsidR="009D4860" w:rsidRPr="0085284C" w:rsidRDefault="009D4860" w:rsidP="00D51B37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  <w:lang w:val="it-IT"/>
      </w:rPr>
    </w:pPr>
  </w:p>
  <w:p w14:paraId="2F8504F6" w14:textId="20CFF598" w:rsidR="0085284C" w:rsidRPr="0085284C" w:rsidRDefault="0085284C" w:rsidP="0085284C">
    <w:pPr>
      <w:pStyle w:val="Default"/>
      <w:jc w:val="center"/>
      <w:rPr>
        <w:rFonts w:ascii="Calibri" w:eastAsia="Times New Roman" w:hAnsi="Calibri" w:cs="Calibri"/>
        <w:lang w:val="en-US" w:eastAsia="it-IT"/>
      </w:rPr>
    </w:pPr>
    <w:r w:rsidRPr="0085284C">
      <w:rPr>
        <w:rFonts w:ascii="Century Gothic" w:hAnsi="Century Gothic" w:cs="Kalinga"/>
        <w:b/>
        <w:noProof/>
        <w:color w:val="0F243E"/>
        <w:sz w:val="20"/>
        <w:szCs w:val="20"/>
        <w:lang w:val="en-US"/>
      </w:rPr>
      <w:t>Progetto 2024-1-IT01-KA122-VET-000229169 “EPIC - European Perspectives for Inclusion and Competences</w:t>
    </w:r>
    <w:r>
      <w:rPr>
        <w:rFonts w:ascii="Century Gothic" w:hAnsi="Century Gothic" w:cs="Kalinga"/>
        <w:b/>
        <w:noProof/>
        <w:color w:val="0F243E"/>
        <w:sz w:val="20"/>
        <w:szCs w:val="20"/>
        <w:lang w:val="en-US"/>
      </w:rPr>
      <w:t xml:space="preserve"> cup</w:t>
    </w:r>
    <w:r w:rsidRPr="0085284C">
      <w:rPr>
        <w:rFonts w:eastAsia="Times New Roman"/>
        <w:b/>
        <w:bCs/>
        <w:i/>
        <w:iCs/>
        <w:lang w:val="en-US" w:eastAsia="it-IT"/>
      </w:rPr>
      <w:t>B21I24000290006</w:t>
    </w:r>
  </w:p>
  <w:p w14:paraId="20BB9DFA" w14:textId="3EAA8615" w:rsidR="009D4860" w:rsidRPr="0085284C" w:rsidRDefault="009D4860" w:rsidP="00D51B37">
    <w:pPr>
      <w:ind w:right="11"/>
      <w:jc w:val="center"/>
      <w:rPr>
        <w:rFonts w:ascii="Century Gothic" w:hAnsi="Century Gothic" w:cs="Kalinga"/>
        <w:b/>
        <w:color w:val="0F243E"/>
        <w:sz w:val="20"/>
        <w:szCs w:val="20"/>
      </w:rPr>
    </w:pPr>
    <w:r>
      <w:rPr>
        <w:noProof/>
        <w:lang w:eastAsia="it-IT"/>
      </w:rPr>
      <w:drawing>
        <wp:anchor distT="0" distB="0" distL="114300" distR="114300" simplePos="0" relativeHeight="251652096" behindDoc="0" locked="0" layoutInCell="1" allowOverlap="1" wp14:anchorId="409310B1" wp14:editId="2AB41512">
          <wp:simplePos x="0" y="0"/>
          <wp:positionH relativeFrom="column">
            <wp:posOffset>-485152</wp:posOffset>
          </wp:positionH>
          <wp:positionV relativeFrom="paragraph">
            <wp:posOffset>103301</wp:posOffset>
          </wp:positionV>
          <wp:extent cx="828040" cy="828040"/>
          <wp:effectExtent l="0" t="0" r="0" b="0"/>
          <wp:wrapNone/>
          <wp:docPr id="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8BFA3E9" w14:textId="6B4066FB" w:rsidR="00D51B37" w:rsidRPr="0085284C" w:rsidRDefault="00D51B37" w:rsidP="00D51B37">
    <w:pPr>
      <w:ind w:right="11"/>
      <w:jc w:val="center"/>
      <w:rPr>
        <w:lang w:val="it-IT"/>
      </w:rPr>
    </w:pPr>
    <w:r w:rsidRPr="0085284C">
      <w:rPr>
        <w:rFonts w:ascii="Century Gothic" w:hAnsi="Century Gothic" w:cs="Kalinga"/>
        <w:b/>
        <w:color w:val="0F243E"/>
        <w:sz w:val="20"/>
        <w:szCs w:val="20"/>
        <w:lang w:val="it-IT"/>
      </w:rPr>
      <w:t>Istituto Tecnico</w:t>
    </w:r>
    <w:r w:rsidRPr="0085284C">
      <w:rPr>
        <w:rFonts w:ascii="Century Gothic" w:hAnsi="Century Gothic" w:cs="Kalinga"/>
        <w:color w:val="0F243E"/>
        <w:sz w:val="20"/>
        <w:szCs w:val="20"/>
        <w:lang w:val="it-IT"/>
      </w:rPr>
      <w:t>: Via Roma, 121 - 55016 Porcari (LU) - Tel &amp; Fax 0583.299784</w:t>
    </w:r>
  </w:p>
  <w:p w14:paraId="2AFFFD0F" w14:textId="77777777" w:rsidR="00D51B37" w:rsidRPr="0085284C" w:rsidRDefault="00D51B37" w:rsidP="00D51B37">
    <w:pPr>
      <w:ind w:right="11"/>
      <w:jc w:val="center"/>
      <w:rPr>
        <w:lang w:val="it-IT"/>
      </w:rPr>
    </w:pPr>
    <w:r w:rsidRPr="0085284C">
      <w:rPr>
        <w:rFonts w:ascii="Century Gothic" w:hAnsi="Century Gothic" w:cs="Kalinga"/>
        <w:b/>
        <w:color w:val="0F243E"/>
        <w:sz w:val="20"/>
        <w:szCs w:val="20"/>
        <w:lang w:val="it-IT"/>
      </w:rPr>
      <w:t>Liceo</w:t>
    </w:r>
    <w:r w:rsidRPr="0085284C">
      <w:rPr>
        <w:rFonts w:ascii="Century Gothic" w:hAnsi="Century Gothic" w:cs="Kalinga"/>
        <w:color w:val="0F243E"/>
        <w:sz w:val="20"/>
        <w:szCs w:val="20"/>
        <w:lang w:val="it-IT"/>
      </w:rPr>
      <w:t>: Via Guido Rossa, 1 - 55012 Capannori (LU)♦ Tel 0583.936151 ♦ Fax. 0583.429436</w:t>
    </w:r>
  </w:p>
  <w:p w14:paraId="399BF301" w14:textId="77777777" w:rsidR="00DB414F" w:rsidRPr="0085284C" w:rsidRDefault="00D51B37" w:rsidP="00D51B37">
    <w:pPr>
      <w:ind w:left="142" w:right="11"/>
      <w:jc w:val="both"/>
      <w:rPr>
        <w:rFonts w:ascii="Verdana" w:hAnsi="Verdana" w:cs="Kalinga"/>
        <w:bCs/>
        <w:color w:val="0F243E"/>
        <w:sz w:val="20"/>
        <w:szCs w:val="20"/>
        <w:lang w:val="it-IT" w:eastAsia="it-IT"/>
      </w:rPr>
    </w:pPr>
    <w:r w:rsidRPr="0085284C">
      <w:rPr>
        <w:rFonts w:ascii="Verdana" w:hAnsi="Verdana" w:cs="Kalinga"/>
        <w:bCs/>
        <w:color w:val="0F243E"/>
        <w:sz w:val="20"/>
        <w:szCs w:val="20"/>
        <w:lang w:val="it-IT" w:eastAsia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C15DA" w14:textId="77777777" w:rsidR="00F8358C" w:rsidRDefault="00F8358C">
      <w:r>
        <w:separator/>
      </w:r>
    </w:p>
  </w:footnote>
  <w:footnote w:type="continuationSeparator" w:id="0">
    <w:p w14:paraId="7C9C4697" w14:textId="77777777" w:rsidR="00F8358C" w:rsidRDefault="00F83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DA14A" w14:textId="77777777" w:rsidR="00CB2267" w:rsidRPr="0085284C" w:rsidRDefault="00543D16" w:rsidP="0083564E">
    <w:pPr>
      <w:pStyle w:val="Intestazione"/>
      <w:autoSpaceDE w:val="0"/>
      <w:jc w:val="center"/>
      <w:rPr>
        <w:sz w:val="36"/>
        <w:szCs w:val="36"/>
        <w:lang w:val="it-IT"/>
      </w:rPr>
    </w:pP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12312DAF" wp14:editId="64073890">
          <wp:simplePos x="0" y="0"/>
          <wp:positionH relativeFrom="column">
            <wp:posOffset>5666105</wp:posOffset>
          </wp:positionH>
          <wp:positionV relativeFrom="paragraph">
            <wp:posOffset>56515</wp:posOffset>
          </wp:positionV>
          <wp:extent cx="1007745" cy="1007745"/>
          <wp:effectExtent l="0" t="0" r="0" b="0"/>
          <wp:wrapNone/>
          <wp:docPr id="1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077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B471A99" wp14:editId="59992AAE">
          <wp:simplePos x="0" y="0"/>
          <wp:positionH relativeFrom="column">
            <wp:posOffset>-441325</wp:posOffset>
          </wp:positionH>
          <wp:positionV relativeFrom="paragraph">
            <wp:posOffset>50800</wp:posOffset>
          </wp:positionV>
          <wp:extent cx="1007745" cy="1007745"/>
          <wp:effectExtent l="0" t="0" r="0" b="0"/>
          <wp:wrapNone/>
          <wp:docPr id="1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077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CB2267" w:rsidRPr="0085284C">
      <w:rPr>
        <w:lang w:val="it-IT" w:eastAsia="it-IT"/>
      </w:rPr>
      <w:tab/>
    </w:r>
    <w:r w:rsidR="00CB2267" w:rsidRPr="0085284C">
      <w:rPr>
        <w:rFonts w:ascii="Century Gothic" w:hAnsi="Century Gothic" w:cs="Shonar Bangla"/>
        <w:b/>
        <w:sz w:val="36"/>
        <w:szCs w:val="36"/>
        <w:lang w:val="it-IT"/>
      </w:rPr>
      <w:t>I.S.I.S.S. della PIANA di LUCCA</w:t>
    </w:r>
  </w:p>
  <w:p w14:paraId="3F916974" w14:textId="77777777" w:rsidR="00CB2267" w:rsidRPr="0085284C" w:rsidRDefault="00CB2267" w:rsidP="0083564E">
    <w:pPr>
      <w:pStyle w:val="Intestazione"/>
      <w:autoSpaceDE w:val="0"/>
      <w:jc w:val="center"/>
      <w:rPr>
        <w:lang w:val="it-IT"/>
      </w:rPr>
    </w:pPr>
    <w:r w:rsidRPr="0085284C">
      <w:rPr>
        <w:rFonts w:ascii="Century Gothic" w:hAnsi="Century Gothic" w:cs="Century Gothic"/>
        <w:lang w:val="it-IT"/>
      </w:rPr>
      <w:t>Istituto Tecnico Economico e Tecnologico Chimico</w:t>
    </w:r>
    <w:r w:rsidRPr="0085284C">
      <w:rPr>
        <w:rFonts w:ascii="Century Gothic" w:hAnsi="Century Gothic" w:cs="Century Gothic"/>
        <w:b/>
        <w:lang w:val="it-IT"/>
      </w:rPr>
      <w:t xml:space="preserve"> “A. BENEDETTI”</w:t>
    </w:r>
  </w:p>
  <w:p w14:paraId="48874B40" w14:textId="77777777" w:rsidR="00CB2267" w:rsidRPr="0085284C" w:rsidRDefault="00CB2267" w:rsidP="0083564E">
    <w:pPr>
      <w:pStyle w:val="Intestazione"/>
      <w:autoSpaceDE w:val="0"/>
      <w:spacing w:after="120"/>
      <w:jc w:val="center"/>
      <w:rPr>
        <w:lang w:val="it-IT"/>
      </w:rPr>
    </w:pPr>
    <w:r w:rsidRPr="0085284C">
      <w:rPr>
        <w:rFonts w:ascii="Century Gothic" w:hAnsi="Century Gothic" w:cs="Century Gothic"/>
        <w:lang w:val="it-IT"/>
      </w:rPr>
      <w:t>Liceo Scientifico e Liceo Linguistico</w:t>
    </w:r>
    <w:r w:rsidRPr="0085284C">
      <w:rPr>
        <w:rFonts w:ascii="Century Gothic" w:hAnsi="Century Gothic" w:cs="Century Gothic"/>
        <w:b/>
        <w:lang w:val="it-IT"/>
      </w:rPr>
      <w:t xml:space="preserve"> “E. MAJORANA”</w:t>
    </w:r>
  </w:p>
  <w:p w14:paraId="095EB45D" w14:textId="77777777" w:rsidR="00CB2267" w:rsidRPr="0085284C" w:rsidRDefault="00CB2267" w:rsidP="0083564E">
    <w:pPr>
      <w:pStyle w:val="Intestazione"/>
      <w:autoSpaceDE w:val="0"/>
      <w:jc w:val="center"/>
      <w:rPr>
        <w:lang w:val="it-IT"/>
      </w:rPr>
    </w:pPr>
    <w:r w:rsidRPr="0085284C">
      <w:rPr>
        <w:rFonts w:ascii="Century Gothic" w:hAnsi="Century Gothic" w:cs="Kalinga"/>
        <w:b/>
        <w:sz w:val="16"/>
        <w:szCs w:val="16"/>
        <w:lang w:val="it-IT"/>
      </w:rPr>
      <w:t>Sede</w:t>
    </w:r>
    <w:r w:rsidRPr="0085284C">
      <w:rPr>
        <w:rFonts w:ascii="Century Gothic" w:hAnsi="Century Gothic" w:cs="Kalinga"/>
        <w:sz w:val="16"/>
        <w:szCs w:val="16"/>
        <w:lang w:val="it-IT"/>
      </w:rPr>
      <w:t>:</w:t>
    </w:r>
    <w:r w:rsidRPr="0085284C">
      <w:rPr>
        <w:rFonts w:ascii="Century Gothic" w:hAnsi="Century Gothic" w:cs="Kalinga"/>
        <w:color w:val="0F243E"/>
        <w:sz w:val="16"/>
        <w:szCs w:val="16"/>
        <w:lang w:val="it-IT"/>
      </w:rPr>
      <w:t xml:space="preserve"> Via Roma, 121 - 55016 Porcari (LU) - Tel &amp; Fax 0583.299784 - </w:t>
    </w:r>
    <w:proofErr w:type="spellStart"/>
    <w:r w:rsidRPr="0085284C">
      <w:rPr>
        <w:rFonts w:ascii="Century Gothic" w:hAnsi="Century Gothic" w:cs="Kalinga"/>
        <w:color w:val="0F243E"/>
        <w:sz w:val="16"/>
        <w:szCs w:val="16"/>
        <w:lang w:val="it-IT"/>
      </w:rPr>
      <w:t>Cod.Fisc</w:t>
    </w:r>
    <w:proofErr w:type="spellEnd"/>
    <w:r w:rsidRPr="0085284C">
      <w:rPr>
        <w:rFonts w:ascii="Century Gothic" w:hAnsi="Century Gothic" w:cs="Kalinga"/>
        <w:color w:val="0F243E"/>
        <w:sz w:val="16"/>
        <w:szCs w:val="16"/>
        <w:lang w:val="it-IT"/>
      </w:rPr>
      <w:t xml:space="preserve">. </w:t>
    </w:r>
    <w:r w:rsidRPr="0085284C">
      <w:rPr>
        <w:rStyle w:val="Collegamentoipertestuale"/>
        <w:rFonts w:ascii="Century Gothic" w:eastAsia="Calibri" w:hAnsi="Century Gothic"/>
        <w:sz w:val="16"/>
        <w:szCs w:val="16"/>
        <w:u w:val="none"/>
        <w:lang w:val="it-IT"/>
      </w:rPr>
      <w:t>80013400462</w:t>
    </w:r>
  </w:p>
  <w:p w14:paraId="113A0CA9" w14:textId="617BE8FB" w:rsidR="00CB2267" w:rsidRDefault="00CB2267" w:rsidP="0045077F">
    <w:pPr>
      <w:pStyle w:val="Default"/>
      <w:jc w:val="center"/>
      <w:rPr>
        <w:rStyle w:val="Collegamentoipertestuale"/>
        <w:rFonts w:ascii="Century Gothic" w:hAnsi="Century Gothic" w:cs="Kalinga"/>
        <w:sz w:val="16"/>
        <w:szCs w:val="16"/>
      </w:rPr>
    </w:pPr>
    <w:r w:rsidRPr="0085284C">
      <w:rPr>
        <w:rFonts w:ascii="Century Gothic" w:hAnsi="Century Gothic" w:cs="Kalinga"/>
        <w:b/>
        <w:color w:val="0F243E"/>
        <w:sz w:val="16"/>
        <w:szCs w:val="16"/>
        <w:lang w:val="en-US"/>
      </w:rPr>
      <w:t>Web</w: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>:</w:t>
    </w:r>
    <w:r w:rsidRPr="0085284C">
      <w:rPr>
        <w:rFonts w:ascii="Century Gothic" w:hAnsi="Century Gothic" w:cs="Kalinga"/>
        <w:color w:val="4F6228"/>
        <w:sz w:val="16"/>
        <w:szCs w:val="16"/>
        <w:u w:val="single"/>
        <w:lang w:val="en-US"/>
      </w:rPr>
      <w:t xml:space="preserve"> </w:t>
    </w:r>
    <w:hyperlink r:id="rId3" w:history="1">
      <w:r w:rsidRPr="0085284C"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www.benedettimajorana.it</w:t>
      </w:r>
    </w:hyperlink>
    <w:r w:rsidRPr="0085284C">
      <w:rPr>
        <w:rStyle w:val="Collegamentoipertestuale"/>
        <w:rFonts w:ascii="Century Gothic" w:hAnsi="Century Gothic" w:cs="Kalinga"/>
        <w:color w:val="4F6228"/>
        <w:sz w:val="16"/>
        <w:szCs w:val="16"/>
        <w:u w:val="none"/>
        <w:lang w:val="en-US"/>
      </w:rPr>
      <w:t xml:space="preserve"> </w: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 xml:space="preserve">♦ </w:t>
    </w:r>
    <w:r w:rsidRPr="0085284C">
      <w:rPr>
        <w:rFonts w:ascii="Century Gothic" w:hAnsi="Century Gothic" w:cs="Kalinga"/>
        <w:b/>
        <w:color w:val="0F243E"/>
        <w:sz w:val="16"/>
        <w:szCs w:val="16"/>
        <w:lang w:val="en-US"/>
      </w:rPr>
      <w:t>mail</w: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 xml:space="preserve">: </w:t>
    </w:r>
    <w:hyperlink r:id="rId4" w:history="1">
      <w:r w:rsidRPr="0085284C"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luis007007@istruzione.it</w:t>
      </w:r>
    </w:hyperlink>
    <w:r w:rsidRPr="0085284C">
      <w:rPr>
        <w:rStyle w:val="Collegamentoipertestuale"/>
        <w:u w:val="none"/>
        <w:lang w:val="en-US"/>
      </w:rPr>
      <w:t xml:space="preserve"> </w: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>♦</w:t>
    </w:r>
    <w:r w:rsidR="00585600">
      <w:rPr>
        <w:noProof/>
      </w:rPr>
      <mc:AlternateContent>
        <mc:Choice Requires="wps">
          <w:drawing>
            <wp:anchor distT="36195" distB="36195" distL="36195" distR="36195" simplePos="0" relativeHeight="251660288" behindDoc="0" locked="0" layoutInCell="1" allowOverlap="1" wp14:anchorId="66F3673C" wp14:editId="79FC6B90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6119495" cy="503555"/>
              <wp:effectExtent l="0" t="0" r="0" b="0"/>
              <wp:wrapNone/>
              <wp:docPr id="1288859188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9495" cy="5035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409CB63" w14:textId="77777777" w:rsidR="00CB2267" w:rsidRPr="0085284C" w:rsidRDefault="00CB2267">
                          <w:pPr>
                            <w:tabs>
                              <w:tab w:val="left" w:pos="1750"/>
                            </w:tabs>
                            <w:ind w:right="10"/>
                            <w:rPr>
                              <w:lang w:val="it-IT"/>
                            </w:rPr>
                          </w:pPr>
                          <w:r w:rsidRPr="0085284C"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ISTITUTO TECNICO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: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ab/>
                            <w:t xml:space="preserve">Via Roma, </w:t>
                          </w:r>
                          <w:proofErr w:type="gramStart"/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121  -</w:t>
                          </w:r>
                          <w:proofErr w:type="gramEnd"/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55016 Porcari  -  Lucca    </w:t>
                          </w:r>
                          <w:r w:rsidRPr="0085284C"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  Tel &amp; Fax 0583.299784    </w:t>
                          </w:r>
                        </w:p>
                        <w:p w14:paraId="56CC5301" w14:textId="77777777" w:rsidR="00CB2267" w:rsidRPr="0085284C" w:rsidRDefault="00CB2267">
                          <w:pPr>
                            <w:tabs>
                              <w:tab w:val="left" w:pos="1750"/>
                            </w:tabs>
                            <w:ind w:right="10"/>
                            <w:rPr>
                              <w:lang w:val="it-IT"/>
                            </w:rPr>
                          </w:pPr>
                          <w:r w:rsidRPr="0085284C">
                            <w:rPr>
                              <w:b/>
                              <w:bCs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LICEO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: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ab/>
                            <w:t xml:space="preserve">Via Guido Rossa, </w:t>
                          </w:r>
                          <w:proofErr w:type="gramStart"/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1  -</w:t>
                          </w:r>
                          <w:proofErr w:type="gramEnd"/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55012 Capannori  -  Lucca  </w:t>
                          </w:r>
                          <w:r w:rsidRPr="0085284C"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Tel 0583.936151  </w:t>
                          </w:r>
                          <w:r w:rsidRPr="0085284C"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  <w:lang w:val="it-IT"/>
                            </w:rPr>
                            <w:t>♦</w:t>
                          </w:r>
                          <w:r w:rsidRPr="0085284C">
                            <w:rPr>
                              <w:spacing w:val="10"/>
                              <w:sz w:val="14"/>
                              <w:szCs w:val="14"/>
                              <w:lang w:val="it-IT"/>
                            </w:rPr>
                            <w:t xml:space="preserve">  Fax. 0583.429436 </w:t>
                          </w:r>
                        </w:p>
                        <w:p w14:paraId="7799367C" w14:textId="77777777" w:rsidR="00CB2267" w:rsidRDefault="00CB2267">
                          <w:pPr>
                            <w:tabs>
                              <w:tab w:val="left" w:pos="-31680"/>
                            </w:tabs>
                            <w:ind w:right="10"/>
                          </w:pP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mail:  </w:t>
                          </w:r>
                          <w:hyperlink r:id="rId5" w:history="1">
                            <w:r>
                              <w:rPr>
                                <w:rStyle w:val="Collegamentoipertestuale"/>
                                <w:spacing w:val="10"/>
                                <w:sz w:val="14"/>
                                <w:szCs w:val="14"/>
                              </w:rPr>
                              <w:t>luis007007@istruzione.it</w:t>
                            </w:r>
                          </w:hyperlink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Arial Black" w:hAnsi="Arial Black" w:cs="Arial Black"/>
                              <w:spacing w:val="10"/>
                              <w:sz w:val="14"/>
                              <w:szCs w:val="14"/>
                            </w:rPr>
                            <w:t>♦</w:t>
                          </w:r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    </w:t>
                          </w:r>
                          <w:proofErr w:type="spellStart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>sito</w:t>
                          </w:r>
                          <w:proofErr w:type="spellEnd"/>
                          <w:r>
                            <w:rPr>
                              <w:spacing w:val="1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6" w:history="1">
                            <w:r>
                              <w:rPr>
                                <w:rStyle w:val="Collegamentoipertestuale"/>
                                <w:spacing w:val="10"/>
                                <w:sz w:val="14"/>
                                <w:szCs w:val="14"/>
                              </w:rPr>
                              <w:t>www.isisspianalucca.it</w:t>
                            </w:r>
                          </w:hyperlink>
                        </w:p>
                      </w:txbxContent>
                    </wps:txbx>
                    <wps:bodyPr rot="0" vert="horz" wrap="square" lIns="37465" tIns="37465" rIns="37465" bIns="3746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3673C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left:0;text-align:left;margin-left:56.7pt;margin-top:785.2pt;width:481.85pt;height:39.65pt;z-index:251660288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" stroked="f">
              <v:fill opacity="0"/>
              <v:textbox inset="2.95pt,2.95pt,2.95pt,2.95pt">
                <w:txbxContent>
                  <w:p w14:paraId="1409CB63" w14:textId="77777777" w:rsidR="00CB2267" w:rsidRPr="0085284C" w:rsidRDefault="00CB2267">
                    <w:pPr>
                      <w:tabs>
                        <w:tab w:val="left" w:pos="1750"/>
                      </w:tabs>
                      <w:ind w:right="10"/>
                      <w:rPr>
                        <w:lang w:val="it-IT"/>
                      </w:rPr>
                    </w:pPr>
                    <w:r w:rsidRPr="0085284C">
                      <w:rPr>
                        <w:b/>
                        <w:bCs/>
                        <w:spacing w:val="10"/>
                        <w:sz w:val="14"/>
                        <w:szCs w:val="14"/>
                        <w:lang w:val="it-IT"/>
                      </w:rPr>
                      <w:t>ISTITUTO TECNICO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>: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ab/>
                      <w:t xml:space="preserve">Via Roma, </w:t>
                    </w:r>
                    <w:proofErr w:type="gramStart"/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>121  -</w:t>
                    </w:r>
                    <w:proofErr w:type="gramEnd"/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55016 Porcari  -  Lucca    </w:t>
                    </w:r>
                    <w:r w:rsidRPr="0085284C"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  Tel &amp; Fax 0583.299784    </w:t>
                    </w:r>
                  </w:p>
                  <w:p w14:paraId="56CC5301" w14:textId="77777777" w:rsidR="00CB2267" w:rsidRPr="0085284C" w:rsidRDefault="00CB2267">
                    <w:pPr>
                      <w:tabs>
                        <w:tab w:val="left" w:pos="1750"/>
                      </w:tabs>
                      <w:ind w:right="10"/>
                      <w:rPr>
                        <w:lang w:val="it-IT"/>
                      </w:rPr>
                    </w:pPr>
                    <w:r w:rsidRPr="0085284C">
                      <w:rPr>
                        <w:b/>
                        <w:bCs/>
                        <w:spacing w:val="10"/>
                        <w:sz w:val="14"/>
                        <w:szCs w:val="14"/>
                        <w:lang w:val="it-IT"/>
                      </w:rPr>
                      <w:t>LICEO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>: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ab/>
                      <w:t xml:space="preserve">Via Guido Rossa, </w:t>
                    </w:r>
                    <w:proofErr w:type="gramStart"/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>1  -</w:t>
                    </w:r>
                    <w:proofErr w:type="gramEnd"/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55012 Capannori  -  Lucca  </w:t>
                    </w:r>
                    <w:r w:rsidRPr="0085284C"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Tel 0583.936151  </w:t>
                    </w:r>
                    <w:r w:rsidRPr="0085284C"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  <w:lang w:val="it-IT"/>
                      </w:rPr>
                      <w:t>♦</w:t>
                    </w:r>
                    <w:r w:rsidRPr="0085284C">
                      <w:rPr>
                        <w:spacing w:val="10"/>
                        <w:sz w:val="14"/>
                        <w:szCs w:val="14"/>
                        <w:lang w:val="it-IT"/>
                      </w:rPr>
                      <w:t xml:space="preserve">  Fax. 0583.429436 </w:t>
                    </w:r>
                  </w:p>
                  <w:p w14:paraId="7799367C" w14:textId="77777777" w:rsidR="00CB2267" w:rsidRDefault="00CB2267">
                    <w:pPr>
                      <w:tabs>
                        <w:tab w:val="left" w:pos="-31680"/>
                      </w:tabs>
                      <w:ind w:right="10"/>
                    </w:pPr>
                    <w:r>
                      <w:rPr>
                        <w:spacing w:val="10"/>
                        <w:sz w:val="14"/>
                        <w:szCs w:val="14"/>
                      </w:rPr>
                      <w:t xml:space="preserve">mail:  </w:t>
                    </w:r>
                    <w:hyperlink r:id="rId7" w:history="1">
                      <w:r>
                        <w:rPr>
                          <w:rStyle w:val="Collegamentoipertestuale"/>
                          <w:spacing w:val="10"/>
                          <w:sz w:val="14"/>
                          <w:szCs w:val="14"/>
                        </w:rPr>
                        <w:t>luis007007@istruzione.it</w:t>
                      </w:r>
                    </w:hyperlink>
                    <w:r>
                      <w:rPr>
                        <w:spacing w:val="10"/>
                        <w:sz w:val="14"/>
                        <w:szCs w:val="14"/>
                      </w:rPr>
                      <w:t xml:space="preserve">    </w:t>
                    </w:r>
                    <w:r>
                      <w:rPr>
                        <w:rFonts w:ascii="Arial Black" w:hAnsi="Arial Black" w:cs="Arial Black"/>
                        <w:spacing w:val="10"/>
                        <w:sz w:val="14"/>
                        <w:szCs w:val="14"/>
                      </w:rPr>
                      <w:t>♦</w:t>
                    </w:r>
                    <w:r>
                      <w:rPr>
                        <w:spacing w:val="10"/>
                        <w:sz w:val="14"/>
                        <w:szCs w:val="14"/>
                      </w:rPr>
                      <w:t xml:space="preserve">    </w:t>
                    </w:r>
                    <w:proofErr w:type="spellStart"/>
                    <w:r>
                      <w:rPr>
                        <w:spacing w:val="10"/>
                        <w:sz w:val="14"/>
                        <w:szCs w:val="14"/>
                      </w:rPr>
                      <w:t>sito</w:t>
                    </w:r>
                    <w:proofErr w:type="spellEnd"/>
                    <w:r>
                      <w:rPr>
                        <w:spacing w:val="10"/>
                        <w:sz w:val="14"/>
                        <w:szCs w:val="14"/>
                      </w:rPr>
                      <w:t xml:space="preserve">: </w:t>
                    </w:r>
                    <w:hyperlink r:id="rId8" w:history="1">
                      <w:r>
                        <w:rPr>
                          <w:rStyle w:val="Collegamentoipertestuale"/>
                          <w:spacing w:val="10"/>
                          <w:sz w:val="14"/>
                          <w:szCs w:val="14"/>
                        </w:rPr>
                        <w:t>www.isisspianalucca.it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 xml:space="preserve"> </w:t>
    </w:r>
    <w:proofErr w:type="spellStart"/>
    <w:r w:rsidRPr="0085284C">
      <w:rPr>
        <w:rFonts w:ascii="Century Gothic" w:hAnsi="Century Gothic" w:cs="Kalinga"/>
        <w:b/>
        <w:color w:val="0F243E"/>
        <w:sz w:val="16"/>
        <w:szCs w:val="16"/>
        <w:lang w:val="en-US"/>
      </w:rPr>
      <w:t>p.e.c</w:t>
    </w:r>
    <w:proofErr w:type="spellEnd"/>
    <w:r w:rsidRPr="0085284C">
      <w:rPr>
        <w:rFonts w:ascii="Century Gothic" w:hAnsi="Century Gothic" w:cs="Kalinga"/>
        <w:b/>
        <w:color w:val="0F243E"/>
        <w:sz w:val="16"/>
        <w:szCs w:val="16"/>
        <w:lang w:val="en-US"/>
      </w:rPr>
      <w:t>.</w:t>
    </w:r>
    <w:r w:rsidRPr="0085284C">
      <w:rPr>
        <w:rFonts w:ascii="Century Gothic" w:hAnsi="Century Gothic" w:cs="Kalinga"/>
        <w:color w:val="0F243E"/>
        <w:sz w:val="16"/>
        <w:szCs w:val="16"/>
        <w:lang w:val="en-US"/>
      </w:rPr>
      <w:t>:</w:t>
    </w:r>
    <w:r w:rsidRPr="0085284C">
      <w:rPr>
        <w:rFonts w:ascii="Century Gothic" w:hAnsi="Century Gothic" w:cs="Kalinga"/>
        <w:color w:val="4F6228"/>
        <w:sz w:val="16"/>
        <w:szCs w:val="16"/>
        <w:lang w:val="en-US"/>
      </w:rPr>
      <w:t xml:space="preserve"> </w:t>
    </w:r>
    <w:hyperlink r:id="rId9" w:history="1">
      <w:r w:rsidRPr="0085284C">
        <w:rPr>
          <w:rStyle w:val="Collegamentoipertestuale"/>
          <w:rFonts w:ascii="Century Gothic" w:hAnsi="Century Gothic" w:cs="Kalinga"/>
          <w:sz w:val="16"/>
          <w:szCs w:val="16"/>
          <w:lang w:val="en-US"/>
        </w:rPr>
        <w:t>luis007007@pec.istruzione.it</w:t>
      </w:r>
    </w:hyperlink>
  </w:p>
  <w:p w14:paraId="69A5BF52" w14:textId="1EC40A13" w:rsidR="0085284C" w:rsidRDefault="0085284C" w:rsidP="0045077F">
    <w:pPr>
      <w:pStyle w:val="Default"/>
      <w:jc w:val="center"/>
      <w:rPr>
        <w:rStyle w:val="Collegamentoipertestuale"/>
        <w:rFonts w:ascii="Century Gothic" w:hAnsi="Century Gothic" w:cs="Kalinga"/>
        <w:sz w:val="16"/>
        <w:szCs w:val="16"/>
      </w:rPr>
    </w:pPr>
  </w:p>
  <w:p w14:paraId="61C3412F" w14:textId="4FBA6697" w:rsidR="0085284C" w:rsidRPr="0085284C" w:rsidRDefault="0085284C" w:rsidP="0085284C">
    <w:pPr>
      <w:pStyle w:val="Default"/>
      <w:jc w:val="center"/>
      <w:rPr>
        <w:rStyle w:val="Collegamentoipertestuale"/>
        <w:rFonts w:ascii="Century Gothic" w:hAnsi="Century Gothic" w:cs="Kalinga"/>
        <w:sz w:val="16"/>
        <w:szCs w:val="16"/>
        <w:lang w:val="en-US"/>
      </w:rPr>
    </w:pPr>
    <w:r>
      <w:rPr>
        <w:rFonts w:ascii="Century Gothic" w:hAnsi="Century Gothic" w:cs="Kalinga"/>
        <w:noProof/>
        <w:color w:val="339933"/>
        <w:sz w:val="16"/>
        <w:szCs w:val="16"/>
        <w:u w:val="single"/>
        <w:lang w:val="en-US"/>
      </w:rPr>
      <w:drawing>
        <wp:inline distT="0" distB="0" distL="0" distR="0" wp14:anchorId="3CFE8E64" wp14:editId="6AACD791">
          <wp:extent cx="1786050" cy="771525"/>
          <wp:effectExtent l="0" t="0" r="508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247" cy="778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D5769B" w14:textId="77777777" w:rsidR="009D4860" w:rsidRPr="0085284C" w:rsidRDefault="009D4860" w:rsidP="009D4860">
    <w:pPr>
      <w:pStyle w:val="Default"/>
      <w:rPr>
        <w:lang w:val="en-US"/>
      </w:rPr>
    </w:pPr>
  </w:p>
  <w:p w14:paraId="7B045DB2" w14:textId="6554C7B9" w:rsidR="00DB414F" w:rsidRPr="0045077F" w:rsidRDefault="00585600" w:rsidP="0045077F">
    <w:pPr>
      <w:ind w:right="11"/>
      <w:rPr>
        <w:rFonts w:ascii="Century Gothic" w:hAnsi="Century Gothic" w:cs="Kalinga"/>
        <w:b/>
        <w:color w:val="0F243E"/>
        <w:sz w:val="20"/>
        <w:szCs w:val="20"/>
      </w:rPr>
    </w:pPr>
    <w:r>
      <w:rPr>
        <w:rFonts w:ascii="Verdana" w:eastAsia="Verdana" w:hAnsi="Verdana" w:cs="Verdana"/>
        <w:b/>
        <w:noProof/>
        <w:color w:val="0F243E"/>
        <w:sz w:val="20"/>
        <w:szCs w:val="20"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22CC6614" wp14:editId="530AEDE2">
              <wp:simplePos x="0" y="0"/>
              <wp:positionH relativeFrom="column">
                <wp:posOffset>2540</wp:posOffset>
              </wp:positionH>
              <wp:positionV relativeFrom="paragraph">
                <wp:posOffset>-90170</wp:posOffset>
              </wp:positionV>
              <wp:extent cx="6268085" cy="287655"/>
              <wp:effectExtent l="0" t="0" r="0" b="0"/>
              <wp:wrapNone/>
              <wp:docPr id="359479970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8085" cy="287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EE1A8B" w14:textId="77777777" w:rsidR="0045077F" w:rsidRDefault="0045077F" w:rsidP="0045077F">
                          <w:pPr>
                            <w:ind w:right="11"/>
                            <w:jc w:val="center"/>
                          </w:pPr>
                          <w:r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  <w:p w14:paraId="337D48B9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10"/>
                              <w:szCs w:val="10"/>
                            </w:rPr>
                          </w:pPr>
                        </w:p>
                        <w:p w14:paraId="685BAF5B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  <w:p w14:paraId="20632135" w14:textId="77777777" w:rsidR="0045077F" w:rsidRDefault="0045077F" w:rsidP="0045077F">
                          <w:pPr>
                            <w:ind w:right="11"/>
                            <w:jc w:val="center"/>
                            <w:rPr>
                              <w:rFonts w:ascii="Verdana" w:hAnsi="Verdana" w:cs="Kalinga"/>
                              <w:b/>
                              <w:color w:val="0F243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72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C6614" id="Casella di testo 3" o:spid="_x0000_s1027" type="#_x0000_t202" style="position:absolute;margin-left:.2pt;margin-top:-7.1pt;width:493.55pt;height:22.65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" stroked="f">
              <v:fill opacity="0"/>
              <v:textbox inset="0,2mm,0,0">
                <w:txbxContent>
                  <w:p w14:paraId="72EE1A8B" w14:textId="77777777" w:rsidR="0045077F" w:rsidRDefault="0045077F" w:rsidP="0045077F">
                    <w:pPr>
                      <w:ind w:right="11"/>
                      <w:jc w:val="center"/>
                    </w:pPr>
                    <w:r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  <w:t>____________________________________________________________</w:t>
                    </w:r>
                  </w:p>
                  <w:p w14:paraId="337D48B9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10"/>
                        <w:szCs w:val="10"/>
                      </w:rPr>
                    </w:pPr>
                  </w:p>
                  <w:p w14:paraId="685BAF5B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  <w:p w14:paraId="20632135" w14:textId="77777777" w:rsidR="0045077F" w:rsidRDefault="0045077F" w:rsidP="0045077F">
                    <w:pPr>
                      <w:ind w:right="11"/>
                      <w:jc w:val="center"/>
                      <w:rPr>
                        <w:rFonts w:ascii="Verdana" w:hAnsi="Verdana" w:cs="Kalinga"/>
                        <w:b/>
                        <w:color w:val="0F243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3D16">
      <w:rPr>
        <w:noProof/>
        <w:lang w:eastAsia="it-IT"/>
      </w:rPr>
      <w:drawing>
        <wp:anchor distT="0" distB="0" distL="114935" distR="114935" simplePos="0" relativeHeight="251682816" behindDoc="1" locked="0" layoutInCell="1" allowOverlap="1" wp14:anchorId="1674DBB8" wp14:editId="0411E6F9">
          <wp:simplePos x="0" y="0"/>
          <wp:positionH relativeFrom="column">
            <wp:posOffset>5815965</wp:posOffset>
          </wp:positionH>
          <wp:positionV relativeFrom="page">
            <wp:posOffset>9642475</wp:posOffset>
          </wp:positionV>
          <wp:extent cx="828040" cy="828040"/>
          <wp:effectExtent l="0" t="0" r="0" b="0"/>
          <wp:wrapNone/>
          <wp:docPr id="1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0" w:hanging="281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43" w:hanging="281"/>
      </w:pPr>
    </w:lvl>
    <w:lvl w:ilvl="2">
      <w:numFmt w:val="bullet"/>
      <w:lvlText w:val="•"/>
      <w:lvlJc w:val="left"/>
      <w:pPr>
        <w:ind w:left="2187" w:hanging="281"/>
      </w:pPr>
    </w:lvl>
    <w:lvl w:ilvl="3">
      <w:numFmt w:val="bullet"/>
      <w:lvlText w:val="•"/>
      <w:lvlJc w:val="left"/>
      <w:pPr>
        <w:ind w:left="3231" w:hanging="281"/>
      </w:pPr>
    </w:lvl>
    <w:lvl w:ilvl="4">
      <w:numFmt w:val="bullet"/>
      <w:lvlText w:val="•"/>
      <w:lvlJc w:val="left"/>
      <w:pPr>
        <w:ind w:left="4275" w:hanging="281"/>
      </w:pPr>
    </w:lvl>
    <w:lvl w:ilvl="5">
      <w:numFmt w:val="bullet"/>
      <w:lvlText w:val="•"/>
      <w:lvlJc w:val="left"/>
      <w:pPr>
        <w:ind w:left="5319" w:hanging="281"/>
      </w:pPr>
    </w:lvl>
    <w:lvl w:ilvl="6">
      <w:numFmt w:val="bullet"/>
      <w:lvlText w:val="•"/>
      <w:lvlJc w:val="left"/>
      <w:pPr>
        <w:ind w:left="6363" w:hanging="281"/>
      </w:pPr>
    </w:lvl>
    <w:lvl w:ilvl="7">
      <w:numFmt w:val="bullet"/>
      <w:lvlText w:val="•"/>
      <w:lvlJc w:val="left"/>
      <w:pPr>
        <w:ind w:left="7407" w:hanging="281"/>
      </w:pPr>
    </w:lvl>
    <w:lvl w:ilvl="8">
      <w:numFmt w:val="bullet"/>
      <w:lvlText w:val="•"/>
      <w:lvlJc w:val="left"/>
      <w:pPr>
        <w:ind w:left="8451" w:hanging="281"/>
      </w:pPr>
    </w:lvl>
  </w:abstractNum>
  <w:abstractNum w:abstractNumId="2" w15:restartNumberingAfterBreak="0">
    <w:nsid w:val="01D57AB0"/>
    <w:multiLevelType w:val="multilevel"/>
    <w:tmpl w:val="1AC4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88270C"/>
    <w:multiLevelType w:val="hybridMultilevel"/>
    <w:tmpl w:val="B29A29B0"/>
    <w:lvl w:ilvl="0" w:tplc="FF4E1292">
      <w:start w:val="24"/>
      <w:numFmt w:val="bullet"/>
      <w:lvlText w:val="-"/>
      <w:lvlJc w:val="left"/>
      <w:pPr>
        <w:ind w:left="435" w:hanging="360"/>
      </w:pPr>
      <w:rPr>
        <w:rFonts w:ascii="Verdana" w:eastAsia="Calibri" w:hAnsi="Verdana" w:cs="Calibri" w:hint="default"/>
      </w:rPr>
    </w:lvl>
    <w:lvl w:ilvl="1" w:tplc="041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11AD5376"/>
    <w:multiLevelType w:val="multilevel"/>
    <w:tmpl w:val="C8AE5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5453BF"/>
    <w:multiLevelType w:val="hybridMultilevel"/>
    <w:tmpl w:val="16B6C264"/>
    <w:lvl w:ilvl="0" w:tplc="0410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6" w15:restartNumberingAfterBreak="0">
    <w:nsid w:val="13537E53"/>
    <w:multiLevelType w:val="hybridMultilevel"/>
    <w:tmpl w:val="1DD26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E6591"/>
    <w:multiLevelType w:val="hybridMultilevel"/>
    <w:tmpl w:val="D226998A"/>
    <w:lvl w:ilvl="0" w:tplc="BF7EEA7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F3C4A"/>
    <w:multiLevelType w:val="hybridMultilevel"/>
    <w:tmpl w:val="63DA01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91465"/>
    <w:multiLevelType w:val="hybridMultilevel"/>
    <w:tmpl w:val="26C47B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87E8E"/>
    <w:multiLevelType w:val="hybridMultilevel"/>
    <w:tmpl w:val="A7304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02991"/>
    <w:multiLevelType w:val="multilevel"/>
    <w:tmpl w:val="C9B01B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642FC8"/>
    <w:multiLevelType w:val="hybridMultilevel"/>
    <w:tmpl w:val="A1AE0F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D441E"/>
    <w:multiLevelType w:val="hybridMultilevel"/>
    <w:tmpl w:val="9C1092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21996"/>
    <w:multiLevelType w:val="hybridMultilevel"/>
    <w:tmpl w:val="9FBC6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878D7"/>
    <w:multiLevelType w:val="hybridMultilevel"/>
    <w:tmpl w:val="56E88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F2442"/>
    <w:multiLevelType w:val="multilevel"/>
    <w:tmpl w:val="81CE4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550416"/>
    <w:multiLevelType w:val="hybridMultilevel"/>
    <w:tmpl w:val="606EB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75F16"/>
    <w:multiLevelType w:val="hybridMultilevel"/>
    <w:tmpl w:val="EC6C82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D020F"/>
    <w:multiLevelType w:val="hybridMultilevel"/>
    <w:tmpl w:val="4E849B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B70619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2369B"/>
    <w:multiLevelType w:val="hybridMultilevel"/>
    <w:tmpl w:val="F2566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454A4"/>
    <w:multiLevelType w:val="hybridMultilevel"/>
    <w:tmpl w:val="B464F7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46D82"/>
    <w:multiLevelType w:val="hybridMultilevel"/>
    <w:tmpl w:val="D05E2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E78A9"/>
    <w:multiLevelType w:val="multilevel"/>
    <w:tmpl w:val="7EE0DE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117344"/>
    <w:multiLevelType w:val="multilevel"/>
    <w:tmpl w:val="96B0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B234AA"/>
    <w:multiLevelType w:val="multilevel"/>
    <w:tmpl w:val="51465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D1600A4"/>
    <w:multiLevelType w:val="hybridMultilevel"/>
    <w:tmpl w:val="63C28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110EE"/>
    <w:multiLevelType w:val="hybridMultilevel"/>
    <w:tmpl w:val="48868E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A2EBE"/>
    <w:multiLevelType w:val="multilevel"/>
    <w:tmpl w:val="EB326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C05085C"/>
    <w:multiLevelType w:val="multilevel"/>
    <w:tmpl w:val="E3D61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156C9D"/>
    <w:multiLevelType w:val="multilevel"/>
    <w:tmpl w:val="1C86B6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01B5B"/>
    <w:multiLevelType w:val="multilevel"/>
    <w:tmpl w:val="75886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694211"/>
    <w:multiLevelType w:val="hybridMultilevel"/>
    <w:tmpl w:val="AD1C9F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9572F"/>
    <w:multiLevelType w:val="hybridMultilevel"/>
    <w:tmpl w:val="E210FC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D6748B8"/>
    <w:multiLevelType w:val="hybridMultilevel"/>
    <w:tmpl w:val="134E06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153E0"/>
    <w:multiLevelType w:val="multilevel"/>
    <w:tmpl w:val="1E4CB3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6462F"/>
    <w:multiLevelType w:val="multilevel"/>
    <w:tmpl w:val="90FE0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D50A08"/>
    <w:multiLevelType w:val="hybridMultilevel"/>
    <w:tmpl w:val="150E0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757144">
    <w:abstractNumId w:val="0"/>
  </w:num>
  <w:num w:numId="2" w16cid:durableId="361437290">
    <w:abstractNumId w:val="21"/>
  </w:num>
  <w:num w:numId="3" w16cid:durableId="1497456418">
    <w:abstractNumId w:val="17"/>
  </w:num>
  <w:num w:numId="4" w16cid:durableId="1780907910">
    <w:abstractNumId w:val="6"/>
  </w:num>
  <w:num w:numId="5" w16cid:durableId="2055739240">
    <w:abstractNumId w:val="37"/>
  </w:num>
  <w:num w:numId="6" w16cid:durableId="1758162776">
    <w:abstractNumId w:val="9"/>
  </w:num>
  <w:num w:numId="7" w16cid:durableId="419453667">
    <w:abstractNumId w:val="14"/>
  </w:num>
  <w:num w:numId="8" w16cid:durableId="604508034">
    <w:abstractNumId w:val="1"/>
  </w:num>
  <w:num w:numId="9" w16cid:durableId="2243418">
    <w:abstractNumId w:val="5"/>
  </w:num>
  <w:num w:numId="10" w16cid:durableId="1844780691">
    <w:abstractNumId w:val="7"/>
  </w:num>
  <w:num w:numId="11" w16cid:durableId="383523720">
    <w:abstractNumId w:val="27"/>
  </w:num>
  <w:num w:numId="12" w16cid:durableId="1207140215">
    <w:abstractNumId w:val="16"/>
  </w:num>
  <w:num w:numId="13" w16cid:durableId="53046864">
    <w:abstractNumId w:val="29"/>
    <w:lvlOverride w:ilvl="0">
      <w:lvl w:ilvl="0">
        <w:numFmt w:val="decimal"/>
        <w:lvlText w:val="%1."/>
        <w:lvlJc w:val="left"/>
      </w:lvl>
    </w:lvlOverride>
  </w:num>
  <w:num w:numId="14" w16cid:durableId="505099033">
    <w:abstractNumId w:val="31"/>
    <w:lvlOverride w:ilvl="0">
      <w:lvl w:ilvl="0">
        <w:numFmt w:val="decimal"/>
        <w:lvlText w:val="%1."/>
        <w:lvlJc w:val="left"/>
      </w:lvl>
    </w:lvlOverride>
  </w:num>
  <w:num w:numId="15" w16cid:durableId="1711757810">
    <w:abstractNumId w:val="35"/>
    <w:lvlOverride w:ilvl="0">
      <w:lvl w:ilvl="0">
        <w:numFmt w:val="decimal"/>
        <w:lvlText w:val="%1."/>
        <w:lvlJc w:val="left"/>
      </w:lvl>
    </w:lvlOverride>
  </w:num>
  <w:num w:numId="16" w16cid:durableId="1471825855">
    <w:abstractNumId w:val="11"/>
    <w:lvlOverride w:ilvl="0">
      <w:lvl w:ilvl="0">
        <w:numFmt w:val="decimal"/>
        <w:lvlText w:val="%1."/>
        <w:lvlJc w:val="left"/>
      </w:lvl>
    </w:lvlOverride>
  </w:num>
  <w:num w:numId="17" w16cid:durableId="605776872">
    <w:abstractNumId w:val="23"/>
    <w:lvlOverride w:ilvl="0">
      <w:lvl w:ilvl="0">
        <w:numFmt w:val="decimal"/>
        <w:lvlText w:val="%1."/>
        <w:lvlJc w:val="left"/>
      </w:lvl>
    </w:lvlOverride>
  </w:num>
  <w:num w:numId="18" w16cid:durableId="1574003844">
    <w:abstractNumId w:val="24"/>
  </w:num>
  <w:num w:numId="19" w16cid:durableId="505021460">
    <w:abstractNumId w:val="36"/>
    <w:lvlOverride w:ilvl="0">
      <w:lvl w:ilvl="0">
        <w:numFmt w:val="decimal"/>
        <w:lvlText w:val="%1."/>
        <w:lvlJc w:val="left"/>
      </w:lvl>
    </w:lvlOverride>
  </w:num>
  <w:num w:numId="20" w16cid:durableId="1025061297">
    <w:abstractNumId w:val="2"/>
  </w:num>
  <w:num w:numId="21" w16cid:durableId="652100440">
    <w:abstractNumId w:val="30"/>
    <w:lvlOverride w:ilvl="0">
      <w:lvl w:ilvl="0">
        <w:numFmt w:val="decimal"/>
        <w:lvlText w:val="%1."/>
        <w:lvlJc w:val="left"/>
      </w:lvl>
    </w:lvlOverride>
  </w:num>
  <w:num w:numId="22" w16cid:durableId="401681487">
    <w:abstractNumId w:val="18"/>
  </w:num>
  <w:num w:numId="23" w16cid:durableId="2141798023">
    <w:abstractNumId w:val="10"/>
  </w:num>
  <w:num w:numId="24" w16cid:durableId="1645311519">
    <w:abstractNumId w:val="4"/>
  </w:num>
  <w:num w:numId="25" w16cid:durableId="606353323">
    <w:abstractNumId w:val="28"/>
  </w:num>
  <w:num w:numId="26" w16cid:durableId="1899632304">
    <w:abstractNumId w:val="25"/>
  </w:num>
  <w:num w:numId="27" w16cid:durableId="908536047">
    <w:abstractNumId w:val="19"/>
  </w:num>
  <w:num w:numId="28" w16cid:durableId="299119445">
    <w:abstractNumId w:val="15"/>
  </w:num>
  <w:num w:numId="29" w16cid:durableId="2015065163">
    <w:abstractNumId w:val="8"/>
  </w:num>
  <w:num w:numId="30" w16cid:durableId="1640960959">
    <w:abstractNumId w:val="20"/>
  </w:num>
  <w:num w:numId="31" w16cid:durableId="1170438703">
    <w:abstractNumId w:val="13"/>
  </w:num>
  <w:num w:numId="32" w16cid:durableId="770199095">
    <w:abstractNumId w:val="33"/>
  </w:num>
  <w:num w:numId="33" w16cid:durableId="1064837576">
    <w:abstractNumId w:val="22"/>
  </w:num>
  <w:num w:numId="34" w16cid:durableId="381297327">
    <w:abstractNumId w:val="26"/>
  </w:num>
  <w:num w:numId="35" w16cid:durableId="690225367">
    <w:abstractNumId w:val="34"/>
  </w:num>
  <w:num w:numId="36" w16cid:durableId="315383006">
    <w:abstractNumId w:val="3"/>
  </w:num>
  <w:num w:numId="37" w16cid:durableId="921529248">
    <w:abstractNumId w:val="12"/>
  </w:num>
  <w:num w:numId="38" w16cid:durableId="192245046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1C"/>
    <w:rsid w:val="00000B6C"/>
    <w:rsid w:val="00002B0B"/>
    <w:rsid w:val="0001182D"/>
    <w:rsid w:val="00012587"/>
    <w:rsid w:val="0001269E"/>
    <w:rsid w:val="0003347A"/>
    <w:rsid w:val="00084DEE"/>
    <w:rsid w:val="000A7BD6"/>
    <w:rsid w:val="000C04F4"/>
    <w:rsid w:val="000C5C5B"/>
    <w:rsid w:val="000F21E4"/>
    <w:rsid w:val="000F3FCA"/>
    <w:rsid w:val="001172C3"/>
    <w:rsid w:val="0013245C"/>
    <w:rsid w:val="00137F58"/>
    <w:rsid w:val="00143176"/>
    <w:rsid w:val="00155E9F"/>
    <w:rsid w:val="00167616"/>
    <w:rsid w:val="00185E7C"/>
    <w:rsid w:val="0019262F"/>
    <w:rsid w:val="00197828"/>
    <w:rsid w:val="001A6AD6"/>
    <w:rsid w:val="001C5C5F"/>
    <w:rsid w:val="0024615E"/>
    <w:rsid w:val="00246E59"/>
    <w:rsid w:val="00251D9A"/>
    <w:rsid w:val="00282547"/>
    <w:rsid w:val="0028307F"/>
    <w:rsid w:val="00283183"/>
    <w:rsid w:val="00286CFE"/>
    <w:rsid w:val="002B30CB"/>
    <w:rsid w:val="002F125F"/>
    <w:rsid w:val="00301028"/>
    <w:rsid w:val="00316427"/>
    <w:rsid w:val="003534A3"/>
    <w:rsid w:val="003652FB"/>
    <w:rsid w:val="00390065"/>
    <w:rsid w:val="003929D3"/>
    <w:rsid w:val="00396FFC"/>
    <w:rsid w:val="003A0A51"/>
    <w:rsid w:val="003D4C01"/>
    <w:rsid w:val="003D6112"/>
    <w:rsid w:val="003E5A9E"/>
    <w:rsid w:val="00417B10"/>
    <w:rsid w:val="00421513"/>
    <w:rsid w:val="00431DE8"/>
    <w:rsid w:val="00434B40"/>
    <w:rsid w:val="00441798"/>
    <w:rsid w:val="00442AA4"/>
    <w:rsid w:val="0045077F"/>
    <w:rsid w:val="004928F9"/>
    <w:rsid w:val="00494F39"/>
    <w:rsid w:val="004C2398"/>
    <w:rsid w:val="004F154F"/>
    <w:rsid w:val="004F1EE6"/>
    <w:rsid w:val="005162BB"/>
    <w:rsid w:val="00526B52"/>
    <w:rsid w:val="00531650"/>
    <w:rsid w:val="00543D16"/>
    <w:rsid w:val="0055052E"/>
    <w:rsid w:val="00562BE3"/>
    <w:rsid w:val="005724C9"/>
    <w:rsid w:val="005760B8"/>
    <w:rsid w:val="00581254"/>
    <w:rsid w:val="00582EAB"/>
    <w:rsid w:val="00585600"/>
    <w:rsid w:val="005B4C12"/>
    <w:rsid w:val="005C34E3"/>
    <w:rsid w:val="005D5190"/>
    <w:rsid w:val="005E2839"/>
    <w:rsid w:val="005E5661"/>
    <w:rsid w:val="00671B3B"/>
    <w:rsid w:val="006734E1"/>
    <w:rsid w:val="00696452"/>
    <w:rsid w:val="006B1ACD"/>
    <w:rsid w:val="006B34EC"/>
    <w:rsid w:val="006C2234"/>
    <w:rsid w:val="006E0ED9"/>
    <w:rsid w:val="00715886"/>
    <w:rsid w:val="0074383B"/>
    <w:rsid w:val="00792736"/>
    <w:rsid w:val="007976CF"/>
    <w:rsid w:val="007B0F91"/>
    <w:rsid w:val="007B6BBB"/>
    <w:rsid w:val="007C0AFF"/>
    <w:rsid w:val="007C5CE4"/>
    <w:rsid w:val="007D0073"/>
    <w:rsid w:val="007D37A9"/>
    <w:rsid w:val="007E40CF"/>
    <w:rsid w:val="007F4C7F"/>
    <w:rsid w:val="00814ADF"/>
    <w:rsid w:val="00820D29"/>
    <w:rsid w:val="00822239"/>
    <w:rsid w:val="0083564E"/>
    <w:rsid w:val="0085284C"/>
    <w:rsid w:val="00853AED"/>
    <w:rsid w:val="008A5BBE"/>
    <w:rsid w:val="008E18B2"/>
    <w:rsid w:val="008F548E"/>
    <w:rsid w:val="00906040"/>
    <w:rsid w:val="00956047"/>
    <w:rsid w:val="009855AF"/>
    <w:rsid w:val="009C6E89"/>
    <w:rsid w:val="009D4860"/>
    <w:rsid w:val="009E201A"/>
    <w:rsid w:val="009F1D01"/>
    <w:rsid w:val="009F29E5"/>
    <w:rsid w:val="00A219DC"/>
    <w:rsid w:val="00A31153"/>
    <w:rsid w:val="00A50B81"/>
    <w:rsid w:val="00A53D24"/>
    <w:rsid w:val="00A67657"/>
    <w:rsid w:val="00A67F7F"/>
    <w:rsid w:val="00A84FDF"/>
    <w:rsid w:val="00A924D1"/>
    <w:rsid w:val="00AB0F04"/>
    <w:rsid w:val="00AC134C"/>
    <w:rsid w:val="00AD6CB9"/>
    <w:rsid w:val="00AE00D7"/>
    <w:rsid w:val="00AE2151"/>
    <w:rsid w:val="00AE4C92"/>
    <w:rsid w:val="00AE5360"/>
    <w:rsid w:val="00AF32D6"/>
    <w:rsid w:val="00B22D0A"/>
    <w:rsid w:val="00B4276D"/>
    <w:rsid w:val="00B4501E"/>
    <w:rsid w:val="00B50D0B"/>
    <w:rsid w:val="00B750C9"/>
    <w:rsid w:val="00BA74B2"/>
    <w:rsid w:val="00BB3E5E"/>
    <w:rsid w:val="00BD1150"/>
    <w:rsid w:val="00BE195A"/>
    <w:rsid w:val="00C150D2"/>
    <w:rsid w:val="00C32616"/>
    <w:rsid w:val="00C3716A"/>
    <w:rsid w:val="00C76DD3"/>
    <w:rsid w:val="00C82D1C"/>
    <w:rsid w:val="00C836CE"/>
    <w:rsid w:val="00CB2267"/>
    <w:rsid w:val="00CC2B4B"/>
    <w:rsid w:val="00CD5AD7"/>
    <w:rsid w:val="00CF608A"/>
    <w:rsid w:val="00D25B79"/>
    <w:rsid w:val="00D3474A"/>
    <w:rsid w:val="00D44DE9"/>
    <w:rsid w:val="00D51B37"/>
    <w:rsid w:val="00D54045"/>
    <w:rsid w:val="00D82877"/>
    <w:rsid w:val="00DA1581"/>
    <w:rsid w:val="00DA2325"/>
    <w:rsid w:val="00DB414F"/>
    <w:rsid w:val="00DB61BB"/>
    <w:rsid w:val="00DD375B"/>
    <w:rsid w:val="00DF0565"/>
    <w:rsid w:val="00E2121E"/>
    <w:rsid w:val="00E2267B"/>
    <w:rsid w:val="00E447BB"/>
    <w:rsid w:val="00E4763A"/>
    <w:rsid w:val="00E66C6E"/>
    <w:rsid w:val="00EB07CD"/>
    <w:rsid w:val="00EB2D1C"/>
    <w:rsid w:val="00EB4FA9"/>
    <w:rsid w:val="00EB7F30"/>
    <w:rsid w:val="00ED63FD"/>
    <w:rsid w:val="00EF305C"/>
    <w:rsid w:val="00F0195C"/>
    <w:rsid w:val="00F068A7"/>
    <w:rsid w:val="00F37351"/>
    <w:rsid w:val="00F71C75"/>
    <w:rsid w:val="00F8358C"/>
    <w:rsid w:val="00FD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7CA809AB"/>
  <w15:docId w15:val="{89E8616E-87C8-420F-8D96-213111DB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347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uiPriority w:val="9"/>
    <w:qFormat/>
    <w:rsid w:val="008E18B2"/>
    <w:pPr>
      <w:numPr>
        <w:numId w:val="1"/>
      </w:numPr>
      <w:spacing w:after="180" w:line="266" w:lineRule="auto"/>
      <w:jc w:val="center"/>
      <w:outlineLvl w:val="0"/>
    </w:pPr>
    <w:rPr>
      <w:rFonts w:ascii="Arial" w:hAnsi="Arial" w:cs="Arial"/>
      <w:b/>
      <w:kern w:val="2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E18B2"/>
    <w:rPr>
      <w:rFonts w:ascii="Arial" w:hAnsi="Arial" w:cs="Arial"/>
      <w:b w:val="0"/>
      <w:w w:val="219"/>
      <w:sz w:val="24"/>
    </w:rPr>
  </w:style>
  <w:style w:type="character" w:customStyle="1" w:styleId="WW8Num1z1">
    <w:name w:val="WW8Num1z1"/>
    <w:rsid w:val="008E18B2"/>
    <w:rPr>
      <w:rFonts w:ascii="Arial" w:hAnsi="Arial" w:cs="Arial"/>
      <w:b w:val="0"/>
      <w:w w:val="143"/>
      <w:sz w:val="24"/>
    </w:rPr>
  </w:style>
  <w:style w:type="character" w:customStyle="1" w:styleId="WW8Num1z2">
    <w:name w:val="WW8Num1z2"/>
    <w:rsid w:val="008E18B2"/>
    <w:rPr>
      <w:rFonts w:ascii="Arial" w:hAnsi="Arial" w:cs="Arial"/>
      <w:b w:val="0"/>
      <w:w w:val="97"/>
      <w:sz w:val="24"/>
    </w:rPr>
  </w:style>
  <w:style w:type="character" w:customStyle="1" w:styleId="WW8Num1z3">
    <w:name w:val="WW8Num1z3"/>
    <w:rsid w:val="008E18B2"/>
  </w:style>
  <w:style w:type="character" w:customStyle="1" w:styleId="WW8Num1z4">
    <w:name w:val="WW8Num1z4"/>
    <w:rsid w:val="008E18B2"/>
  </w:style>
  <w:style w:type="character" w:customStyle="1" w:styleId="WW8Num1z5">
    <w:name w:val="WW8Num1z5"/>
    <w:rsid w:val="008E18B2"/>
  </w:style>
  <w:style w:type="character" w:customStyle="1" w:styleId="WW8Num1z6">
    <w:name w:val="WW8Num1z6"/>
    <w:rsid w:val="008E18B2"/>
  </w:style>
  <w:style w:type="character" w:customStyle="1" w:styleId="WW8Num1z7">
    <w:name w:val="WW8Num1z7"/>
    <w:rsid w:val="008E18B2"/>
  </w:style>
  <w:style w:type="character" w:customStyle="1" w:styleId="WW8Num1z8">
    <w:name w:val="WW8Num1z8"/>
    <w:rsid w:val="008E18B2"/>
  </w:style>
  <w:style w:type="character" w:customStyle="1" w:styleId="WW8Num2z0">
    <w:name w:val="WW8Num2z0"/>
    <w:rsid w:val="008E18B2"/>
    <w:rPr>
      <w:rFonts w:ascii="Times New Roman" w:hAnsi="Times New Roman" w:cs="Times New Roman"/>
      <w:b w:val="0"/>
      <w:bCs w:val="0"/>
      <w:w w:val="99"/>
      <w:sz w:val="24"/>
      <w:szCs w:val="24"/>
    </w:rPr>
  </w:style>
  <w:style w:type="character" w:customStyle="1" w:styleId="WW8Num2z1">
    <w:name w:val="WW8Num2z1"/>
    <w:rsid w:val="008E18B2"/>
  </w:style>
  <w:style w:type="character" w:customStyle="1" w:styleId="WW8Num2z2">
    <w:name w:val="WW8Num2z2"/>
    <w:rsid w:val="008E18B2"/>
  </w:style>
  <w:style w:type="character" w:customStyle="1" w:styleId="WW8Num2z3">
    <w:name w:val="WW8Num2z3"/>
    <w:rsid w:val="008E18B2"/>
  </w:style>
  <w:style w:type="character" w:customStyle="1" w:styleId="WW8Num2z4">
    <w:name w:val="WW8Num2z4"/>
    <w:rsid w:val="008E18B2"/>
  </w:style>
  <w:style w:type="character" w:customStyle="1" w:styleId="WW8Num2z5">
    <w:name w:val="WW8Num2z5"/>
    <w:rsid w:val="008E18B2"/>
  </w:style>
  <w:style w:type="character" w:customStyle="1" w:styleId="WW8Num2z6">
    <w:name w:val="WW8Num2z6"/>
    <w:rsid w:val="008E18B2"/>
  </w:style>
  <w:style w:type="character" w:customStyle="1" w:styleId="WW8Num2z7">
    <w:name w:val="WW8Num2z7"/>
    <w:rsid w:val="008E18B2"/>
  </w:style>
  <w:style w:type="character" w:customStyle="1" w:styleId="WW8Num2z8">
    <w:name w:val="WW8Num2z8"/>
    <w:rsid w:val="008E18B2"/>
  </w:style>
  <w:style w:type="character" w:customStyle="1" w:styleId="WW8Num3z0">
    <w:name w:val="WW8Num3z0"/>
    <w:rsid w:val="008E18B2"/>
    <w:rPr>
      <w:rFonts w:ascii="Arial" w:hAnsi="Arial" w:cs="Arial"/>
      <w:b w:val="0"/>
      <w:w w:val="143"/>
      <w:sz w:val="20"/>
    </w:rPr>
  </w:style>
  <w:style w:type="character" w:customStyle="1" w:styleId="WW8Num3z1">
    <w:name w:val="WW8Num3z1"/>
    <w:rsid w:val="008E18B2"/>
  </w:style>
  <w:style w:type="character" w:customStyle="1" w:styleId="WW8Num3z2">
    <w:name w:val="WW8Num3z2"/>
    <w:rsid w:val="008E18B2"/>
  </w:style>
  <w:style w:type="character" w:customStyle="1" w:styleId="WW8Num3z3">
    <w:name w:val="WW8Num3z3"/>
    <w:rsid w:val="008E18B2"/>
  </w:style>
  <w:style w:type="character" w:customStyle="1" w:styleId="WW8Num3z4">
    <w:name w:val="WW8Num3z4"/>
    <w:rsid w:val="008E18B2"/>
  </w:style>
  <w:style w:type="character" w:customStyle="1" w:styleId="WW8Num3z5">
    <w:name w:val="WW8Num3z5"/>
    <w:rsid w:val="008E18B2"/>
  </w:style>
  <w:style w:type="character" w:customStyle="1" w:styleId="WW8Num3z6">
    <w:name w:val="WW8Num3z6"/>
    <w:rsid w:val="008E18B2"/>
  </w:style>
  <w:style w:type="character" w:customStyle="1" w:styleId="WW8Num3z7">
    <w:name w:val="WW8Num3z7"/>
    <w:rsid w:val="008E18B2"/>
  </w:style>
  <w:style w:type="character" w:customStyle="1" w:styleId="WW8Num3z8">
    <w:name w:val="WW8Num3z8"/>
    <w:rsid w:val="008E18B2"/>
  </w:style>
  <w:style w:type="character" w:customStyle="1" w:styleId="WW8Num4z0">
    <w:name w:val="WW8Num4z0"/>
    <w:rsid w:val="008E18B2"/>
    <w:rPr>
      <w:rFonts w:ascii="Arial" w:hAnsi="Arial" w:cs="Arial"/>
      <w:b w:val="0"/>
      <w:bCs w:val="0"/>
      <w:sz w:val="24"/>
      <w:szCs w:val="24"/>
    </w:rPr>
  </w:style>
  <w:style w:type="character" w:customStyle="1" w:styleId="WW8Num4z1">
    <w:name w:val="WW8Num4z1"/>
    <w:rsid w:val="008E18B2"/>
    <w:rPr>
      <w:rFonts w:ascii="Times New Roman" w:hAnsi="Times New Roman" w:cs="Times New Roman"/>
      <w:b w:val="0"/>
      <w:bCs w:val="0"/>
      <w:w w:val="107"/>
      <w:sz w:val="19"/>
      <w:szCs w:val="19"/>
    </w:rPr>
  </w:style>
  <w:style w:type="character" w:customStyle="1" w:styleId="WW8Num4z2">
    <w:name w:val="WW8Num4z2"/>
    <w:rsid w:val="008E18B2"/>
    <w:rPr>
      <w:rFonts w:ascii="Times New Roman" w:hAnsi="Times New Roman" w:cs="Times New Roman"/>
      <w:b w:val="0"/>
      <w:w w:val="137"/>
      <w:sz w:val="19"/>
    </w:rPr>
  </w:style>
  <w:style w:type="character" w:customStyle="1" w:styleId="WW8Num4z3">
    <w:name w:val="WW8Num4z3"/>
    <w:rsid w:val="008E18B2"/>
  </w:style>
  <w:style w:type="character" w:customStyle="1" w:styleId="WW8Num4z4">
    <w:name w:val="WW8Num4z4"/>
    <w:rsid w:val="008E18B2"/>
  </w:style>
  <w:style w:type="character" w:customStyle="1" w:styleId="WW8Num4z5">
    <w:name w:val="WW8Num4z5"/>
    <w:rsid w:val="008E18B2"/>
  </w:style>
  <w:style w:type="character" w:customStyle="1" w:styleId="WW8Num4z6">
    <w:name w:val="WW8Num4z6"/>
    <w:rsid w:val="008E18B2"/>
  </w:style>
  <w:style w:type="character" w:customStyle="1" w:styleId="WW8Num4z7">
    <w:name w:val="WW8Num4z7"/>
    <w:rsid w:val="008E18B2"/>
  </w:style>
  <w:style w:type="character" w:customStyle="1" w:styleId="WW8Num4z8">
    <w:name w:val="WW8Num4z8"/>
    <w:rsid w:val="008E18B2"/>
  </w:style>
  <w:style w:type="character" w:customStyle="1" w:styleId="WW8Num5z0">
    <w:name w:val="WW8Num5z0"/>
    <w:rsid w:val="008E18B2"/>
    <w:rPr>
      <w:rFonts w:ascii="Arial" w:hAnsi="Arial" w:cs="Arial"/>
      <w:b w:val="0"/>
      <w:bCs w:val="0"/>
      <w:w w:val="101"/>
      <w:sz w:val="22"/>
      <w:szCs w:val="22"/>
    </w:rPr>
  </w:style>
  <w:style w:type="character" w:customStyle="1" w:styleId="WW8Num5z1">
    <w:name w:val="WW8Num5z1"/>
    <w:rsid w:val="008E18B2"/>
    <w:rPr>
      <w:rFonts w:ascii="Times New Roman" w:hAnsi="Times New Roman" w:cs="Times New Roman"/>
      <w:b w:val="0"/>
      <w:w w:val="145"/>
      <w:sz w:val="20"/>
    </w:rPr>
  </w:style>
  <w:style w:type="character" w:customStyle="1" w:styleId="WW8Num5z2">
    <w:name w:val="WW8Num5z2"/>
    <w:rsid w:val="008E18B2"/>
  </w:style>
  <w:style w:type="character" w:customStyle="1" w:styleId="WW8Num5z3">
    <w:name w:val="WW8Num5z3"/>
    <w:rsid w:val="008E18B2"/>
  </w:style>
  <w:style w:type="character" w:customStyle="1" w:styleId="WW8Num5z4">
    <w:name w:val="WW8Num5z4"/>
    <w:rsid w:val="008E18B2"/>
  </w:style>
  <w:style w:type="character" w:customStyle="1" w:styleId="WW8Num5z5">
    <w:name w:val="WW8Num5z5"/>
    <w:rsid w:val="008E18B2"/>
  </w:style>
  <w:style w:type="character" w:customStyle="1" w:styleId="WW8Num5z6">
    <w:name w:val="WW8Num5z6"/>
    <w:rsid w:val="008E18B2"/>
  </w:style>
  <w:style w:type="character" w:customStyle="1" w:styleId="WW8Num5z7">
    <w:name w:val="WW8Num5z7"/>
    <w:rsid w:val="008E18B2"/>
  </w:style>
  <w:style w:type="character" w:customStyle="1" w:styleId="WW8Num5z8">
    <w:name w:val="WW8Num5z8"/>
    <w:rsid w:val="008E18B2"/>
  </w:style>
  <w:style w:type="character" w:customStyle="1" w:styleId="WW8Num6z0">
    <w:name w:val="WW8Num6z0"/>
    <w:rsid w:val="008E18B2"/>
    <w:rPr>
      <w:rFonts w:ascii="Times New Roman" w:hAnsi="Times New Roman" w:cs="Times New Roman"/>
      <w:b w:val="0"/>
      <w:w w:val="184"/>
      <w:sz w:val="19"/>
    </w:rPr>
  </w:style>
  <w:style w:type="character" w:customStyle="1" w:styleId="WW8Num6z1">
    <w:name w:val="WW8Num6z1"/>
    <w:rsid w:val="008E18B2"/>
    <w:rPr>
      <w:rFonts w:ascii="Arial" w:hAnsi="Arial" w:cs="Arial"/>
      <w:b w:val="0"/>
      <w:w w:val="118"/>
      <w:sz w:val="23"/>
    </w:rPr>
  </w:style>
  <w:style w:type="character" w:customStyle="1" w:styleId="WW8Num6z2">
    <w:name w:val="WW8Num6z2"/>
    <w:rsid w:val="008E18B2"/>
  </w:style>
  <w:style w:type="character" w:customStyle="1" w:styleId="WW8Num6z3">
    <w:name w:val="WW8Num6z3"/>
    <w:rsid w:val="008E18B2"/>
  </w:style>
  <w:style w:type="character" w:customStyle="1" w:styleId="WW8Num6z4">
    <w:name w:val="WW8Num6z4"/>
    <w:rsid w:val="008E18B2"/>
  </w:style>
  <w:style w:type="character" w:customStyle="1" w:styleId="WW8Num6z5">
    <w:name w:val="WW8Num6z5"/>
    <w:rsid w:val="008E18B2"/>
  </w:style>
  <w:style w:type="character" w:customStyle="1" w:styleId="WW8Num6z6">
    <w:name w:val="WW8Num6z6"/>
    <w:rsid w:val="008E18B2"/>
  </w:style>
  <w:style w:type="character" w:customStyle="1" w:styleId="WW8Num6z7">
    <w:name w:val="WW8Num6z7"/>
    <w:rsid w:val="008E18B2"/>
  </w:style>
  <w:style w:type="character" w:customStyle="1" w:styleId="WW8Num6z8">
    <w:name w:val="WW8Num6z8"/>
    <w:rsid w:val="008E18B2"/>
  </w:style>
  <w:style w:type="character" w:customStyle="1" w:styleId="WW8Num7z0">
    <w:name w:val="WW8Num7z0"/>
    <w:rsid w:val="008E18B2"/>
    <w:rPr>
      <w:rFonts w:ascii="Times New Roman" w:hAnsi="Times New Roman" w:cs="Times New Roman" w:hint="default"/>
    </w:rPr>
  </w:style>
  <w:style w:type="character" w:customStyle="1" w:styleId="WW8Num8z0">
    <w:name w:val="WW8Num8z0"/>
    <w:rsid w:val="008E18B2"/>
    <w:rPr>
      <w:rFonts w:ascii="Symbol" w:hAnsi="Symbol" w:cs="Symbol" w:hint="default"/>
    </w:rPr>
  </w:style>
  <w:style w:type="character" w:customStyle="1" w:styleId="WW8Num8z1">
    <w:name w:val="WW8Num8z1"/>
    <w:rsid w:val="008E18B2"/>
    <w:rPr>
      <w:rFonts w:ascii="Courier New" w:hAnsi="Courier New" w:cs="Courier New" w:hint="default"/>
    </w:rPr>
  </w:style>
  <w:style w:type="character" w:customStyle="1" w:styleId="WW8Num8z2">
    <w:name w:val="WW8Num8z2"/>
    <w:rsid w:val="008E18B2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8E18B2"/>
  </w:style>
  <w:style w:type="character" w:customStyle="1" w:styleId="TestofumettoCarattere">
    <w:name w:val="Testo fumetto Carattere"/>
    <w:rsid w:val="008E18B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sid w:val="008E18B2"/>
    <w:rPr>
      <w:rFonts w:ascii="Arial" w:eastAsia="Times New Roman" w:hAnsi="Arial" w:cs="Arial"/>
      <w:b/>
      <w:kern w:val="2"/>
      <w:sz w:val="28"/>
      <w:szCs w:val="28"/>
      <w:lang w:val="en-US"/>
    </w:rPr>
  </w:style>
  <w:style w:type="character" w:customStyle="1" w:styleId="IntestazioneCarattere">
    <w:name w:val="Intestazione Carattere"/>
    <w:basedOn w:val="Carpredefinitoparagrafo1"/>
    <w:rsid w:val="008E18B2"/>
  </w:style>
  <w:style w:type="character" w:customStyle="1" w:styleId="PidipaginaCarattere">
    <w:name w:val="Piè di pagina Carattere"/>
    <w:basedOn w:val="Carpredefinitoparagrafo1"/>
    <w:rsid w:val="008E18B2"/>
  </w:style>
  <w:style w:type="character" w:styleId="Collegamentoipertestuale">
    <w:name w:val="Hyperlink"/>
    <w:rsid w:val="008E18B2"/>
    <w:rPr>
      <w:color w:val="339933"/>
      <w:u w:val="single"/>
    </w:rPr>
  </w:style>
  <w:style w:type="character" w:customStyle="1" w:styleId="CorpodeltestoCarattere">
    <w:name w:val="Corpo del testo Carattere"/>
    <w:rsid w:val="008E18B2"/>
    <w:rPr>
      <w:rFonts w:ascii="Times New Roman" w:eastAsia="Times New Roman" w:hAnsi="Times New Roman" w:cs="Times New Roman"/>
      <w:sz w:val="24"/>
      <w:szCs w:val="24"/>
    </w:rPr>
  </w:style>
  <w:style w:type="paragraph" w:customStyle="1" w:styleId="Titolo10">
    <w:name w:val="Titolo1"/>
    <w:basedOn w:val="Normale"/>
    <w:next w:val="Corpotesto"/>
    <w:rsid w:val="008E18B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uiPriority w:val="1"/>
    <w:qFormat/>
    <w:rsid w:val="008E18B2"/>
    <w:pPr>
      <w:ind w:left="119"/>
    </w:pPr>
  </w:style>
  <w:style w:type="paragraph" w:styleId="Elenco">
    <w:name w:val="List"/>
    <w:basedOn w:val="Corpotesto"/>
    <w:rsid w:val="008E18B2"/>
    <w:rPr>
      <w:rFonts w:cs="Lucida Sans"/>
    </w:rPr>
  </w:style>
  <w:style w:type="paragraph" w:styleId="Didascalia">
    <w:name w:val="caption"/>
    <w:basedOn w:val="Normale"/>
    <w:qFormat/>
    <w:rsid w:val="008E18B2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rsid w:val="008E18B2"/>
    <w:pPr>
      <w:suppressLineNumbers/>
    </w:pPr>
    <w:rPr>
      <w:rFonts w:cs="Lucida Sans"/>
    </w:rPr>
  </w:style>
  <w:style w:type="paragraph" w:styleId="Testofumetto">
    <w:name w:val="Balloon Text"/>
    <w:basedOn w:val="Normale"/>
    <w:rsid w:val="008E18B2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rsid w:val="008E18B2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8E18B2"/>
  </w:style>
  <w:style w:type="paragraph" w:styleId="Pidipagina">
    <w:name w:val="footer"/>
    <w:basedOn w:val="Normale"/>
    <w:rsid w:val="008E18B2"/>
  </w:style>
  <w:style w:type="paragraph" w:customStyle="1" w:styleId="Titolo61">
    <w:name w:val="Titolo 61"/>
    <w:basedOn w:val="Normale"/>
    <w:rsid w:val="008E18B2"/>
    <w:pPr>
      <w:ind w:left="2984"/>
    </w:pPr>
    <w:rPr>
      <w:rFonts w:ascii="Arial" w:hAnsi="Arial" w:cs="Arial"/>
      <w:sz w:val="23"/>
      <w:szCs w:val="23"/>
    </w:rPr>
  </w:style>
  <w:style w:type="paragraph" w:customStyle="1" w:styleId="Titolo71">
    <w:name w:val="Titolo 71"/>
    <w:basedOn w:val="Normale"/>
    <w:rsid w:val="008E18B2"/>
  </w:style>
  <w:style w:type="paragraph" w:customStyle="1" w:styleId="Titolo91">
    <w:name w:val="Titolo 91"/>
    <w:basedOn w:val="Normale"/>
    <w:rsid w:val="008E18B2"/>
    <w:pPr>
      <w:ind w:left="1070"/>
    </w:pPr>
    <w:rPr>
      <w:b/>
      <w:bCs/>
      <w:sz w:val="20"/>
      <w:szCs w:val="20"/>
    </w:rPr>
  </w:style>
  <w:style w:type="paragraph" w:customStyle="1" w:styleId="Titolo51">
    <w:name w:val="Titolo 51"/>
    <w:basedOn w:val="Normale"/>
    <w:rsid w:val="008E18B2"/>
    <w:pPr>
      <w:ind w:left="1483"/>
    </w:pPr>
    <w:rPr>
      <w:rFonts w:ascii="Arial" w:hAnsi="Arial" w:cs="Arial"/>
    </w:rPr>
  </w:style>
  <w:style w:type="paragraph" w:customStyle="1" w:styleId="Titolo81">
    <w:name w:val="Titolo 81"/>
    <w:basedOn w:val="Normale"/>
    <w:rsid w:val="008E18B2"/>
    <w:pPr>
      <w:ind w:left="2793"/>
    </w:pPr>
    <w:rPr>
      <w:rFonts w:ascii="Arial" w:hAnsi="Arial" w:cs="Arial"/>
      <w:i/>
      <w:iCs/>
    </w:rPr>
  </w:style>
  <w:style w:type="paragraph" w:styleId="Paragrafoelenco">
    <w:name w:val="List Paragraph"/>
    <w:basedOn w:val="Normale"/>
    <w:uiPriority w:val="34"/>
    <w:qFormat/>
    <w:rsid w:val="008E18B2"/>
    <w:pPr>
      <w:ind w:left="720"/>
      <w:contextualSpacing/>
    </w:pPr>
  </w:style>
  <w:style w:type="paragraph" w:customStyle="1" w:styleId="Default">
    <w:name w:val="Default"/>
    <w:rsid w:val="008E18B2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Contenutocornice">
    <w:name w:val="Contenuto cornice"/>
    <w:basedOn w:val="Normale"/>
    <w:rsid w:val="008E18B2"/>
  </w:style>
  <w:style w:type="paragraph" w:customStyle="1" w:styleId="Contenutotabella">
    <w:name w:val="Contenuto tabella"/>
    <w:basedOn w:val="Normale"/>
    <w:rsid w:val="008E18B2"/>
    <w:pPr>
      <w:suppressLineNumbers/>
    </w:pPr>
  </w:style>
  <w:style w:type="paragraph" w:customStyle="1" w:styleId="Titolotabella">
    <w:name w:val="Titolo tabella"/>
    <w:basedOn w:val="Contenutotabella"/>
    <w:rsid w:val="008E18B2"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417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7D0073"/>
    <w:rPr>
      <w:color w:val="605E5C"/>
      <w:shd w:val="clear" w:color="auto" w:fill="E1DFDD"/>
    </w:rPr>
  </w:style>
  <w:style w:type="paragraph" w:customStyle="1" w:styleId="Titolo11">
    <w:name w:val="Titolo 11"/>
    <w:basedOn w:val="Normale"/>
    <w:uiPriority w:val="1"/>
    <w:qFormat/>
    <w:rsid w:val="007E40CF"/>
    <w:pPr>
      <w:autoSpaceDE w:val="0"/>
      <w:autoSpaceDN w:val="0"/>
      <w:adjustRightInd w:val="0"/>
      <w:ind w:left="100"/>
      <w:outlineLvl w:val="0"/>
    </w:pPr>
    <w:rPr>
      <w:rFonts w:ascii="Arial" w:hAnsi="Arial" w:cs="Arial"/>
      <w:b/>
      <w:bCs/>
      <w:lang w:eastAsia="it-IT"/>
    </w:rPr>
  </w:style>
  <w:style w:type="paragraph" w:customStyle="1" w:styleId="Titolo21">
    <w:name w:val="Titolo 21"/>
    <w:basedOn w:val="Normale"/>
    <w:uiPriority w:val="1"/>
    <w:qFormat/>
    <w:rsid w:val="007F4C7F"/>
    <w:pPr>
      <w:autoSpaceDE w:val="0"/>
      <w:autoSpaceDN w:val="0"/>
      <w:adjustRightInd w:val="0"/>
      <w:spacing w:before="61"/>
      <w:ind w:left="555"/>
      <w:outlineLvl w:val="1"/>
    </w:pPr>
    <w:rPr>
      <w:rFonts w:ascii="Arial" w:hAnsi="Arial" w:cs="Arial"/>
      <w:b/>
      <w:bCs/>
      <w:lang w:eastAsia="it-IT"/>
    </w:rPr>
  </w:style>
  <w:style w:type="paragraph" w:customStyle="1" w:styleId="TableParagraph">
    <w:name w:val="Table Paragraph"/>
    <w:basedOn w:val="Normale"/>
    <w:uiPriority w:val="1"/>
    <w:qFormat/>
    <w:rsid w:val="00301028"/>
    <w:pPr>
      <w:autoSpaceDE w:val="0"/>
      <w:autoSpaceDN w:val="0"/>
      <w:adjustRightInd w:val="0"/>
    </w:pPr>
    <w:rPr>
      <w:lang w:eastAsia="it-IT"/>
    </w:rPr>
  </w:style>
  <w:style w:type="character" w:customStyle="1" w:styleId="FontStyle11">
    <w:name w:val="Font Style11"/>
    <w:rsid w:val="006B1ACD"/>
    <w:rPr>
      <w:rFonts w:ascii="Calibri" w:hAnsi="Calibri" w:cs="Calibri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390065"/>
    <w:pPr>
      <w:widowControl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Normale1">
    <w:name w:val="Normale1"/>
    <w:rsid w:val="00012587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Articolo">
    <w:name w:val="Articolo"/>
    <w:basedOn w:val="Normale"/>
    <w:link w:val="ArticoloCarattere"/>
    <w:qFormat/>
    <w:rsid w:val="00283183"/>
    <w:pPr>
      <w:widowControl/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lang w:val="it-IT" w:eastAsia="it-IT"/>
    </w:rPr>
  </w:style>
  <w:style w:type="character" w:customStyle="1" w:styleId="ArticoloCarattere">
    <w:name w:val="Articolo Carattere"/>
    <w:basedOn w:val="Carpredefinitoparagrafo"/>
    <w:link w:val="Articolo"/>
    <w:rsid w:val="00283183"/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isspianalucca.it/" TargetMode="External"/><Relationship Id="rId3" Type="http://schemas.openxmlformats.org/officeDocument/2006/relationships/hyperlink" Target="http://www.benedettimajorana.it" TargetMode="External"/><Relationship Id="rId7" Type="http://schemas.openxmlformats.org/officeDocument/2006/relationships/hyperlink" Target="mailto:luis007007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sisspianalucca.it/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luis007007@istruzione.it" TargetMode="External"/><Relationship Id="rId10" Type="http://schemas.openxmlformats.org/officeDocument/2006/relationships/image" Target="media/image3.jpg"/><Relationship Id="rId4" Type="http://schemas.openxmlformats.org/officeDocument/2006/relationships/hyperlink" Target="mailto:luis007007@istruzione.it" TargetMode="External"/><Relationship Id="rId9" Type="http://schemas.openxmlformats.org/officeDocument/2006/relationships/hyperlink" Target="mailto:luis007007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elli%20per%20lettere\CARTA%20INTESTATA%202023-10-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7DA2B-0720-401B-BAE7-A2C79AC0C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2023-10-24.dotx</Template>
  <TotalTime>0</TotalTime>
  <Pages>5</Pages>
  <Words>627</Words>
  <Characters>3460</Characters>
  <Application>Microsoft Office Word</Application>
  <DocSecurity>0</DocSecurity>
  <Lines>123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Links>
    <vt:vector size="30" baseType="variant">
      <vt:variant>
        <vt:i4>4390953</vt:i4>
      </vt:variant>
      <vt:variant>
        <vt:i4>6</vt:i4>
      </vt:variant>
      <vt:variant>
        <vt:i4>0</vt:i4>
      </vt:variant>
      <vt:variant>
        <vt:i4>5</vt:i4>
      </vt:variant>
      <vt:variant>
        <vt:lpwstr>mailto:luis007007@pec.istruzione.it</vt:lpwstr>
      </vt:variant>
      <vt:variant>
        <vt:lpwstr/>
      </vt:variant>
      <vt:variant>
        <vt:i4>524346</vt:i4>
      </vt:variant>
      <vt:variant>
        <vt:i4>3</vt:i4>
      </vt:variant>
      <vt:variant>
        <vt:i4>0</vt:i4>
      </vt:variant>
      <vt:variant>
        <vt:i4>5</vt:i4>
      </vt:variant>
      <vt:variant>
        <vt:lpwstr>mailto:luis007007@istruzione.it</vt:lpwstr>
      </vt:variant>
      <vt:variant>
        <vt:lpwstr/>
      </vt:variant>
      <vt:variant>
        <vt:i4>1441792</vt:i4>
      </vt:variant>
      <vt:variant>
        <vt:i4>0</vt:i4>
      </vt:variant>
      <vt:variant>
        <vt:i4>0</vt:i4>
      </vt:variant>
      <vt:variant>
        <vt:i4>5</vt:i4>
      </vt:variant>
      <vt:variant>
        <vt:lpwstr>http://www.benedettimajorana.it/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http://www.isisspianalucca.it/</vt:lpwstr>
      </vt:variant>
      <vt:variant>
        <vt:lpwstr/>
      </vt:variant>
      <vt:variant>
        <vt:i4>524346</vt:i4>
      </vt:variant>
      <vt:variant>
        <vt:i4>0</vt:i4>
      </vt:variant>
      <vt:variant>
        <vt:i4>0</vt:i4>
      </vt:variant>
      <vt:variant>
        <vt:i4>5</vt:i4>
      </vt:variant>
      <vt:variant>
        <vt:lpwstr>mailto:luis007007@istruzione.it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GALLI</dc:creator>
  <cp:lastModifiedBy>Dott.ssa Silvia Galli - DSGA</cp:lastModifiedBy>
  <cp:revision>3</cp:revision>
  <cp:lastPrinted>2023-10-24T08:54:00Z</cp:lastPrinted>
  <dcterms:created xsi:type="dcterms:W3CDTF">2025-02-21T13:28:00Z</dcterms:created>
  <dcterms:modified xsi:type="dcterms:W3CDTF">2025-02-21T13:28:00Z</dcterms:modified>
</cp:coreProperties>
</file>